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312E1" w14:textId="29E08C71" w:rsidR="00E33428" w:rsidRDefault="00AA117F" w:rsidP="007804C7">
      <w:pPr>
        <w:pStyle w:val="Heading4"/>
        <w:sectPr w:rsidR="00E33428" w:rsidSect="00E33428">
          <w:headerReference w:type="even" r:id="rId8"/>
          <w:headerReference w:type="default" r:id="rId9"/>
          <w:pgSz w:w="12240" w:h="15840"/>
          <w:pgMar w:top="720" w:right="720" w:bottom="720" w:left="720" w:header="720" w:footer="720" w:gutter="0"/>
          <w:cols w:space="720"/>
          <w:titlePg/>
          <w:docGrid w:linePitch="360"/>
        </w:sectPr>
      </w:pPr>
      <w:r>
        <w:rPr>
          <w:noProof/>
        </w:rPr>
        <mc:AlternateContent>
          <mc:Choice Requires="wps">
            <w:drawing>
              <wp:anchor distT="0" distB="0" distL="114300" distR="114300" simplePos="0" relativeHeight="251642368" behindDoc="0" locked="0" layoutInCell="1" allowOverlap="1" wp14:anchorId="148A60C1" wp14:editId="1BAE7A1F">
                <wp:simplePos x="0" y="0"/>
                <wp:positionH relativeFrom="page">
                  <wp:posOffset>508000</wp:posOffset>
                </wp:positionH>
                <wp:positionV relativeFrom="page">
                  <wp:posOffset>3784600</wp:posOffset>
                </wp:positionV>
                <wp:extent cx="6804660" cy="914400"/>
                <wp:effectExtent l="0" t="0" r="0" b="0"/>
                <wp:wrapThrough wrapText="bothSides">
                  <wp:wrapPolygon edited="0">
                    <wp:start x="81" y="0"/>
                    <wp:lineTo x="81" y="21000"/>
                    <wp:lineTo x="21447" y="21000"/>
                    <wp:lineTo x="21447" y="0"/>
                    <wp:lineTo x="81" y="0"/>
                  </wp:wrapPolygon>
                </wp:wrapThrough>
                <wp:docPr id="4" name="Text Box 4"/>
                <wp:cNvGraphicFramePr/>
                <a:graphic xmlns:a="http://schemas.openxmlformats.org/drawingml/2006/main">
                  <a:graphicData uri="http://schemas.microsoft.com/office/word/2010/wordprocessingShape">
                    <wps:wsp>
                      <wps:cNvSpPr txBox="1"/>
                      <wps:spPr>
                        <a:xfrm>
                          <a:off x="0" y="0"/>
                          <a:ext cx="680466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B9C45F" w14:textId="77777777" w:rsidR="00527C45" w:rsidRDefault="00527C45" w:rsidP="008F036C">
                            <w:pPr>
                              <w:pStyle w:val="Heading1"/>
                              <w:rPr>
                                <w:rFonts w:hint="eastAsia"/>
                              </w:rPr>
                            </w:pPr>
                            <w:r>
                              <w:rPr>
                                <w:rFonts w:hint="eastAsia"/>
                              </w:rPr>
                              <w:t>S</w:t>
                            </w:r>
                            <w:r>
                              <w:t>eaneen o</w:t>
                            </w:r>
                            <w:r>
                              <w:rPr>
                                <w:rFonts w:hint="eastAsia"/>
                              </w:rPr>
                              <w:t>’</w:t>
                            </w:r>
                            <w:r>
                              <w:t>rourke OR MESSAGE FROM LAVERNE?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0pt;margin-top:298pt;width:535.8pt;height: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" mv:complextextbox="1" filled="f" stroked="f">
                <v:textbox>
                  <w:txbxContent>
                    <w:p w14:paraId="44B9C45F" w14:textId="77777777" w:rsidR="00527C45" w:rsidRDefault="00527C45" w:rsidP="008F036C">
                      <w:pPr>
                        <w:pStyle w:val="Heading1"/>
                        <w:rPr>
                          <w:rFonts w:hint="eastAsia"/>
                        </w:rPr>
                      </w:pPr>
                      <w:r>
                        <w:rPr>
                          <w:rFonts w:hint="eastAsia"/>
                        </w:rPr>
                        <w:t>S</w:t>
                      </w:r>
                      <w:r>
                        <w:t>eaneen o</w:t>
                      </w:r>
                      <w:r>
                        <w:rPr>
                          <w:rFonts w:hint="eastAsia"/>
                        </w:rPr>
                        <w:t>’</w:t>
                      </w:r>
                      <w:r>
                        <w:t>rourke OR MESSAGE FROM LAVERNE?</w:t>
                      </w:r>
                    </w:p>
                  </w:txbxContent>
                </v:textbox>
                <w10:wrap type="through" anchorx="page" anchory="page"/>
              </v:shape>
            </w:pict>
          </mc:Fallback>
        </mc:AlternateContent>
      </w:r>
      <w:r>
        <w:rPr>
          <w:noProof/>
        </w:rPr>
        <w:drawing>
          <wp:anchor distT="0" distB="0" distL="114300" distR="114300" simplePos="0" relativeHeight="251693568" behindDoc="0" locked="0" layoutInCell="1" allowOverlap="1" wp14:anchorId="0F8FBEF9" wp14:editId="189E036B">
            <wp:simplePos x="0" y="0"/>
            <wp:positionH relativeFrom="page">
              <wp:posOffset>457200</wp:posOffset>
            </wp:positionH>
            <wp:positionV relativeFrom="page">
              <wp:posOffset>1554480</wp:posOffset>
            </wp:positionV>
            <wp:extent cx="5029200" cy="2148840"/>
            <wp:effectExtent l="0" t="0" r="0" b="10160"/>
            <wp:wrapThrough wrapText="bothSides">
              <wp:wrapPolygon edited="0">
                <wp:start x="0" y="0"/>
                <wp:lineTo x="0" y="21447"/>
                <wp:lineTo x="21491" y="21447"/>
                <wp:lineTo x="21491" y="0"/>
                <wp:lineTo x="0" y="0"/>
              </wp:wrapPolygon>
            </wp:wrapThrough>
            <wp:docPr id="31" name="Picture 31" descr="Macintosh HD:private:var:folders:dq:7lz9q42d36n4svhgtqqv6hb40000gn:T:TemporaryItems:IMG_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q:7lz9q42d36n4svhgtqqv6hb40000gn:T:TemporaryItems:IMG_5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505">
        <w:rPr>
          <w:noProof/>
        </w:rPr>
        <mc:AlternateContent>
          <mc:Choice Requires="wps">
            <w:drawing>
              <wp:anchor distT="0" distB="0" distL="114300" distR="114300" simplePos="0" relativeHeight="251640320" behindDoc="0" locked="0" layoutInCell="1" allowOverlap="1" wp14:anchorId="00F5D2C0" wp14:editId="71A2D009">
                <wp:simplePos x="0" y="0"/>
                <wp:positionH relativeFrom="page">
                  <wp:posOffset>5486400</wp:posOffset>
                </wp:positionH>
                <wp:positionV relativeFrom="page">
                  <wp:posOffset>1554480</wp:posOffset>
                </wp:positionV>
                <wp:extent cx="1828800" cy="2148840"/>
                <wp:effectExtent l="0" t="0" r="0" b="10160"/>
                <wp:wrapThrough wrapText="bothSides">
                  <wp:wrapPolygon edited="0">
                    <wp:start x="0" y="0"/>
                    <wp:lineTo x="0" y="21447"/>
                    <wp:lineTo x="21300" y="21447"/>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214884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01D171B" w14:textId="77777777" w:rsidR="00527C45" w:rsidRDefault="00527C45" w:rsidP="009220E8">
                            <w:pPr>
                              <w:pStyle w:val="Subtitle"/>
                              <w:rPr>
                                <w:rFonts w:hint="eastAsia"/>
                              </w:rPr>
                            </w:pPr>
                            <w:r>
                              <w:t>winter 2016, Issue 4</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6in;margin-top:122.4pt;width:2in;height:169.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" fillcolor="#94b2cd [1940]" stroked="f" strokeweight="1.5pt">
                <v:textbox inset=",7.2pt,,7.2pt">
                  <w:txbxContent>
                    <w:p w14:paraId="101D171B" w14:textId="77777777" w:rsidR="00527C45" w:rsidRDefault="00527C45" w:rsidP="009220E8">
                      <w:pPr>
                        <w:pStyle w:val="Subtitle"/>
                        <w:rPr>
                          <w:rFonts w:hint="eastAsia"/>
                        </w:rPr>
                      </w:pPr>
                      <w:r>
                        <w:t>winter 2016, Issue 4</w:t>
                      </w:r>
                    </w:p>
                  </w:txbxContent>
                </v:textbox>
                <w10:wrap type="through" anchorx="page" anchory="page"/>
              </v:rect>
            </w:pict>
          </mc:Fallback>
        </mc:AlternateContent>
      </w:r>
      <w:r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0E13E3A2" wp14:editId="2C106E55">
                <wp:simplePos x="0" y="0"/>
                <wp:positionH relativeFrom="page">
                  <wp:posOffset>457200</wp:posOffset>
                </wp:positionH>
                <wp:positionV relativeFrom="page">
                  <wp:posOffset>457200</wp:posOffset>
                </wp:positionV>
                <wp:extent cx="6855460" cy="1097280"/>
                <wp:effectExtent l="0" t="0" r="2540" b="0"/>
                <wp:wrapThrough wrapText="bothSides">
                  <wp:wrapPolygon edited="0">
                    <wp:start x="0" y="0"/>
                    <wp:lineTo x="0" y="21000"/>
                    <wp:lineTo x="21528" y="21000"/>
                    <wp:lineTo x="2152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85546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8FCB5CD" w14:textId="77777777" w:rsidR="00527C45" w:rsidRPr="00AA117F" w:rsidRDefault="00527C45" w:rsidP="00A81D81">
                            <w:pPr>
                              <w:pStyle w:val="Title"/>
                              <w:rPr>
                                <w:rFonts w:hint="eastAsia"/>
                                <w:sz w:val="66"/>
                              </w:rPr>
                            </w:pPr>
                            <w:r w:rsidRPr="00AA117F">
                              <w:rPr>
                                <w:sz w:val="66"/>
                              </w:rPr>
                              <w:t>YTC community newsletter</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margin-left:36pt;margin-top:36pt;width:539.8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" fillcolor="#5080aa [3204]" stroked="f" strokeweight="1.5pt">
                <v:textbox inset=",7.2pt,,7.2pt">
                  <w:txbxContent>
                    <w:p w14:paraId="38FCB5CD" w14:textId="77777777" w:rsidR="00527C45" w:rsidRPr="00AA117F" w:rsidRDefault="00527C45" w:rsidP="00A81D81">
                      <w:pPr>
                        <w:pStyle w:val="Title"/>
                        <w:rPr>
                          <w:rFonts w:hint="eastAsia"/>
                          <w:sz w:val="66"/>
                        </w:rPr>
                      </w:pPr>
                      <w:r w:rsidRPr="00AA117F">
                        <w:rPr>
                          <w:sz w:val="66"/>
                        </w:rPr>
                        <w:t>YTC community newsletter</w:t>
                      </w:r>
                    </w:p>
                  </w:txbxContent>
                </v:textbox>
                <w10:wrap type="through" anchorx="page" anchory="page"/>
              </v:rect>
            </w:pict>
          </mc:Fallback>
        </mc:AlternateContent>
      </w:r>
      <w:r w:rsidR="009B010D">
        <w:rPr>
          <w:noProof/>
        </w:rPr>
        <w:drawing>
          <wp:anchor distT="0" distB="0" distL="114300" distR="114300" simplePos="0" relativeHeight="251647488" behindDoc="0" locked="0" layoutInCell="1" allowOverlap="1" wp14:anchorId="0D657A5D" wp14:editId="09140034">
            <wp:simplePos x="0" y="0"/>
            <wp:positionH relativeFrom="page">
              <wp:posOffset>5486400</wp:posOffset>
            </wp:positionH>
            <wp:positionV relativeFrom="page">
              <wp:posOffset>8331200</wp:posOffset>
            </wp:positionV>
            <wp:extent cx="1828800" cy="1268730"/>
            <wp:effectExtent l="0" t="0" r="0" b="1270"/>
            <wp:wrapTight wrapText="bothSides">
              <wp:wrapPolygon edited="0">
                <wp:start x="0" y="0"/>
                <wp:lineTo x="0" y="21189"/>
                <wp:lineTo x="21300" y="21189"/>
                <wp:lineTo x="21300"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4000"/>
                    <a:stretch/>
                  </pic:blipFill>
                  <pic:spPr bwMode="auto">
                    <a:xfrm>
                      <a:off x="0" y="0"/>
                      <a:ext cx="1828800" cy="12687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5514F" w:rsidRPr="00E64CB1">
        <w:rPr>
          <w:noProof/>
        </w:rPr>
        <mc:AlternateContent>
          <mc:Choice Requires="wps">
            <w:drawing>
              <wp:anchor distT="0" distB="0" distL="114300" distR="114300" simplePos="0" relativeHeight="251645440" behindDoc="0" locked="0" layoutInCell="1" allowOverlap="1" wp14:anchorId="5F588A21" wp14:editId="62B7F984">
                <wp:simplePos x="0" y="0"/>
                <wp:positionH relativeFrom="page">
                  <wp:posOffset>5118100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403pt;margin-top:370pt;width:172.8pt;height:280.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" mv:complextextbox="1" filled="f" stroked="f">
                <v:stroke o:forcedash="t"/>
                <v:textbox>
                  <w:txbxContent/>
                </v:textbox>
                <w10:wrap type="through" anchorx="page" anchory="page"/>
              </v:shape>
            </w:pict>
          </mc:Fallback>
        </mc:AlternateContent>
      </w:r>
      <w:r w:rsidR="00997156">
        <w:rPr>
          <w:noProof/>
        </w:rPr>
        <mc:AlternateContent>
          <mc:Choice Requires="wps">
            <w:drawing>
              <wp:anchor distT="0" distB="0" distL="114300" distR="114300" simplePos="0" relativeHeight="251644416" behindDoc="0" locked="0" layoutInCell="1" allowOverlap="1" wp14:anchorId="46EC1B83" wp14:editId="6AE85345">
                <wp:simplePos x="0" y="0"/>
                <wp:positionH relativeFrom="page">
                  <wp:posOffset>2794000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margin-left:220pt;margin-top:370pt;width:172.8pt;height:280.8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" mv:complextextbox="1" filled="f" stroked="f">
                <v:stroke o:forcedash="t"/>
                <v:textbox style="mso-next-textbox:#Text Box 10">
                  <w:txbxContent/>
                </v:textbox>
                <w10:wrap type="through" anchorx="page" anchory="page"/>
              </v:shape>
            </w:pict>
          </mc:Fallback>
        </mc:AlternateContent>
      </w:r>
      <w:r w:rsidR="00997156">
        <w:rPr>
          <w:noProof/>
        </w:rPr>
        <mc:AlternateContent>
          <mc:Choice Requires="wps">
            <w:drawing>
              <wp:anchor distT="0" distB="0" distL="114300" distR="114300" simplePos="0" relativeHeight="251643392" behindDoc="0" locked="0" layoutInCell="1" allowOverlap="1" wp14:anchorId="6DCF605F" wp14:editId="47B10257">
                <wp:simplePos x="0" y="0"/>
                <wp:positionH relativeFrom="page">
                  <wp:posOffset>457200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
                        <w:txbxContent>
                          <w:p w14:paraId="513FCACE" w14:textId="77777777" w:rsidR="00527C45" w:rsidRDefault="00527C45" w:rsidP="002602B7">
                            <w:r>
                              <w:t xml:space="preserve">Maecenas malesuada elit lacinia lorem iaculis sed sodales tortor malesuada. Aenean ac ipsum elit. Sed nec neque a augue feugiat dictum ac non lectus. Phasellus vitae lectus mauris. </w:t>
                            </w:r>
                          </w:p>
                          <w:p w14:paraId="175428D7" w14:textId="77777777" w:rsidR="00527C45" w:rsidRDefault="00527C45" w:rsidP="002602B7">
                            <w:r>
                              <w:t xml:space="preserve">Nunc magna urna, molestie vitae consectetur et, lacinia quis dolor. Curabitur sollicitudin pellentesque lectus non euismod. In hac habitasse platea dictumst. </w:t>
                            </w:r>
                          </w:p>
                          <w:p w14:paraId="12AF7814" w14:textId="77777777" w:rsidR="00527C45" w:rsidRDefault="00527C45"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14:paraId="709E650A" w14:textId="77777777" w:rsidR="00527C45" w:rsidRDefault="00527C45" w:rsidP="002602B7">
                            <w:r>
                              <w:t>Nulla non justo neque, in vulputate nisi. Cras mattis mauris sed neque egestas imperdiet. Quisque commodo varius massa in sagittis. Phasellus vel pharetra urna. Maecenas ac adipiscing justo.</w:t>
                            </w:r>
                          </w:p>
                          <w:p w14:paraId="07971F4E" w14:textId="77777777" w:rsidR="00527C45" w:rsidRDefault="00527C45"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14:paraId="4B98B1C0" w14:textId="77777777" w:rsidR="00527C45" w:rsidRDefault="00527C45"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1" type="#_x0000_t202" style="position:absolute;margin-left:36pt;margin-top:370pt;width:172.8pt;height:280.8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" mv:complextextbox="1" filled="f" stroked="f">
                <v:stroke o:forcedash="t"/>
                <v:textbox style="mso-next-textbox:#Text Box 9">
                  <w:txbxContent>
                    <w:p w14:paraId="513FCACE" w14:textId="77777777" w:rsidR="00527C45" w:rsidRDefault="00527C45" w:rsidP="002602B7">
                      <w:r>
                        <w:t xml:space="preserve">Maecenas malesuada elit lacinia lorem iaculis sed sodales tortor malesuada. Aenean ac ipsum elit. Sed nec neque a augue feugiat dictum ac non lectus. Phasellus vitae lectus mauris. </w:t>
                      </w:r>
                    </w:p>
                    <w:p w14:paraId="175428D7" w14:textId="77777777" w:rsidR="00527C45" w:rsidRDefault="00527C45" w:rsidP="002602B7">
                      <w:r>
                        <w:t xml:space="preserve">Nunc magna urna, molestie vitae consectetur et, lacinia quis dolor. Curabitur sollicitudin pellentesque lectus non euismod. In hac habitasse platea dictumst. </w:t>
                      </w:r>
                    </w:p>
                    <w:p w14:paraId="12AF7814" w14:textId="77777777" w:rsidR="00527C45" w:rsidRDefault="00527C45"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14:paraId="709E650A" w14:textId="77777777" w:rsidR="00527C45" w:rsidRDefault="00527C45" w:rsidP="002602B7">
                      <w:r>
                        <w:t>Nulla non justo neque, in vulputate nisi. Cras mattis mauris sed neque egestas imperdiet. Quisque commodo varius massa in sagittis. Phasellus vel pharetra urna. Maecenas ac adipiscing justo.</w:t>
                      </w:r>
                    </w:p>
                    <w:p w14:paraId="07971F4E" w14:textId="77777777" w:rsidR="00527C45" w:rsidRDefault="00527C45"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14:paraId="4B98B1C0" w14:textId="77777777" w:rsidR="00527C45" w:rsidRDefault="00527C45"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v:textbox>
                <w10:wrap type="through" anchorx="page" anchory="page"/>
              </v:shape>
            </w:pict>
          </mc:Fallback>
        </mc:AlternateContent>
      </w:r>
      <w:r w:rsidR="0045514F">
        <w:rPr>
          <w:noProof/>
        </w:rPr>
        <mc:AlternateContent>
          <mc:Choice Requires="wps">
            <w:drawing>
              <wp:anchor distT="0" distB="0" distL="114300" distR="114300" simplePos="0" relativeHeight="251649536" behindDoc="0" locked="0" layoutInCell="1" allowOverlap="1" wp14:anchorId="6CB397BF" wp14:editId="40D179EA">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5080aa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3F3EE5D7" wp14:editId="6B044F28">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5080aa [3204]" strokeweight=".25pt">
                <w10:wrap type="tight" anchorx="page" anchory="page"/>
              </v:line>
            </w:pict>
          </mc:Fallback>
        </mc:AlternateContent>
      </w:r>
      <w:r w:rsidR="00E64CB1" w:rsidRPr="00E64CB1">
        <w:rPr>
          <w:noProof/>
        </w:rPr>
        <mc:AlternateContent>
          <mc:Choice Requires="wps">
            <w:drawing>
              <wp:anchor distT="0" distB="0" distL="114300" distR="114300" simplePos="0" relativeHeight="251646464" behindDoc="0" locked="0" layoutInCell="1" allowOverlap="1" wp14:anchorId="1F5D9A82" wp14:editId="64FD3322">
                <wp:simplePos x="0" y="0"/>
                <wp:positionH relativeFrom="page">
                  <wp:posOffset>457200</wp:posOffset>
                </wp:positionH>
                <wp:positionV relativeFrom="page">
                  <wp:posOffset>8331200</wp:posOffset>
                </wp:positionV>
                <wp:extent cx="4978400" cy="1275080"/>
                <wp:effectExtent l="0" t="0" r="0" b="0"/>
                <wp:wrapThrough wrapText="bothSides">
                  <wp:wrapPolygon edited="0">
                    <wp:start x="0" y="0"/>
                    <wp:lineTo x="0" y="21084"/>
                    <wp:lineTo x="21490" y="21084"/>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12750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D2F7A39" w14:textId="77777777" w:rsidR="00527C45" w:rsidRDefault="00527C45" w:rsidP="005C6BE4">
                            <w:pPr>
                              <w:pStyle w:val="BodyText2"/>
                            </w:pPr>
                            <w:r>
                              <w:t>IN THIS ISSUE:</w:t>
                            </w:r>
                          </w:p>
                          <w:p w14:paraId="3170BB45" w14:textId="77777777" w:rsidR="00527C45" w:rsidRDefault="00527C45" w:rsidP="005C6BE4">
                            <w:pPr>
                              <w:pStyle w:val="BodyText2"/>
                            </w:pPr>
                            <w:r>
                              <w:t>PAGE 1</w:t>
                            </w:r>
                          </w:p>
                          <w:p w14:paraId="4CCD0262" w14:textId="77777777" w:rsidR="00527C45" w:rsidRDefault="00527C45" w:rsidP="005C6BE4">
                            <w:pPr>
                              <w:pStyle w:val="BodyText2"/>
                            </w:pPr>
                            <w:r>
                              <w:t>PAGE 2</w:t>
                            </w:r>
                          </w:p>
                          <w:p w14:paraId="6FE14BE8" w14:textId="77777777" w:rsidR="00527C45" w:rsidRDefault="00527C45" w:rsidP="0048520D">
                            <w:pPr>
                              <w:pStyle w:val="BodyText2"/>
                            </w:pPr>
                            <w:r>
                              <w:t>PAGE 3</w:t>
                            </w:r>
                          </w:p>
                          <w:p w14:paraId="3129E91C" w14:textId="77777777" w:rsidR="00527C45" w:rsidRDefault="00527C45" w:rsidP="0048520D">
                            <w:pPr>
                              <w:pStyle w:val="BodyText2"/>
                            </w:pPr>
                            <w:r>
                              <w:t>PAGE 4</w:t>
                            </w:r>
                          </w:p>
                          <w:p w14:paraId="2FE0AB51" w14:textId="77777777" w:rsidR="00527C45" w:rsidRDefault="00527C45" w:rsidP="0048520D">
                            <w:pPr>
                              <w:pStyle w:val="BodyText2"/>
                            </w:pPr>
                            <w:r>
                              <w:t>PAGE 5</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margin-left:36pt;margin-top:656pt;width:392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" fillcolor="#dbe5ee [660]" stroked="f" strokeweight="1.5pt">
                <v:textbox inset=",0,,0">
                  <w:txbxContent>
                    <w:p w14:paraId="4D2F7A39" w14:textId="77777777" w:rsidR="00527C45" w:rsidRDefault="00527C45" w:rsidP="005C6BE4">
                      <w:pPr>
                        <w:pStyle w:val="BodyText2"/>
                      </w:pPr>
                      <w:r>
                        <w:t>IN THIS ISSUE:</w:t>
                      </w:r>
                    </w:p>
                    <w:p w14:paraId="3170BB45" w14:textId="77777777" w:rsidR="00527C45" w:rsidRDefault="00527C45" w:rsidP="005C6BE4">
                      <w:pPr>
                        <w:pStyle w:val="BodyText2"/>
                      </w:pPr>
                      <w:r>
                        <w:t>PAGE 1</w:t>
                      </w:r>
                    </w:p>
                    <w:p w14:paraId="4CCD0262" w14:textId="77777777" w:rsidR="00527C45" w:rsidRDefault="00527C45" w:rsidP="005C6BE4">
                      <w:pPr>
                        <w:pStyle w:val="BodyText2"/>
                      </w:pPr>
                      <w:r>
                        <w:t>PAGE 2</w:t>
                      </w:r>
                    </w:p>
                    <w:p w14:paraId="6FE14BE8" w14:textId="77777777" w:rsidR="00527C45" w:rsidRDefault="00527C45" w:rsidP="0048520D">
                      <w:pPr>
                        <w:pStyle w:val="BodyText2"/>
                      </w:pPr>
                      <w:r>
                        <w:t>PAGE 3</w:t>
                      </w:r>
                    </w:p>
                    <w:p w14:paraId="3129E91C" w14:textId="77777777" w:rsidR="00527C45" w:rsidRDefault="00527C45" w:rsidP="0048520D">
                      <w:pPr>
                        <w:pStyle w:val="BodyText2"/>
                      </w:pPr>
                      <w:r>
                        <w:t>PAGE 4</w:t>
                      </w:r>
                    </w:p>
                    <w:p w14:paraId="2FE0AB51" w14:textId="77777777" w:rsidR="00527C45" w:rsidRDefault="00527C45" w:rsidP="0048520D">
                      <w:pPr>
                        <w:pStyle w:val="BodyText2"/>
                      </w:pPr>
                      <w:r>
                        <w:t>PAGE 5</w:t>
                      </w:r>
                    </w:p>
                  </w:txbxContent>
                </v:textbox>
                <w10:wrap type="through" anchorx="page" anchory="page"/>
              </v:rect>
            </w:pict>
          </mc:Fallback>
        </mc:AlternateContent>
      </w:r>
      <w:r w:rsidR="00120A6F" w:rsidRPr="00120A6F">
        <w:rPr>
          <w:noProof/>
        </w:rPr>
        <w:t xml:space="preserve"> </w:t>
      </w:r>
      <w:r w:rsidR="00A81D81" w:rsidRPr="00A81D81">
        <w:rPr>
          <w:noProof/>
        </w:rPr>
        <w:t xml:space="preserve"> </w:t>
      </w:r>
      <w:r w:rsidR="00E33428">
        <w:br w:type="page"/>
      </w:r>
      <w:r w:rsidR="001539AA" w:rsidRPr="003C3082">
        <w:rPr>
          <w:b/>
          <w:noProof/>
        </w:rPr>
        <w:lastRenderedPageBreak/>
        <w:drawing>
          <wp:anchor distT="0" distB="0" distL="114300" distR="114300" simplePos="0" relativeHeight="251694592" behindDoc="0" locked="0" layoutInCell="1" allowOverlap="1" wp14:anchorId="609F8B3F" wp14:editId="5CB5B54F">
            <wp:simplePos x="0" y="0"/>
            <wp:positionH relativeFrom="page">
              <wp:posOffset>2882900</wp:posOffset>
            </wp:positionH>
            <wp:positionV relativeFrom="page">
              <wp:posOffset>736600</wp:posOffset>
            </wp:positionV>
            <wp:extent cx="4434840" cy="2344420"/>
            <wp:effectExtent l="0" t="0" r="10160" b="0"/>
            <wp:wrapTight wrapText="bothSides">
              <wp:wrapPolygon edited="0">
                <wp:start x="0" y="0"/>
                <wp:lineTo x="0" y="21296"/>
                <wp:lineTo x="21526" y="21296"/>
                <wp:lineTo x="21526" y="0"/>
                <wp:lineTo x="0" y="0"/>
              </wp:wrapPolygon>
            </wp:wrapTight>
            <wp:docPr id="41" name="Picture 41" descr="http://www.chowstatic.com/assets/2014/09/30669_spicy_slow_cooker_beef_chili_3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owstatic.com/assets/2014/09/30669_spicy_slow_cooker_beef_chili_3000x2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4840"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C73">
        <w:rPr>
          <w:noProof/>
        </w:rPr>
        <w:drawing>
          <wp:anchor distT="0" distB="0" distL="114300" distR="114300" simplePos="0" relativeHeight="251663872" behindDoc="0" locked="0" layoutInCell="1" allowOverlap="1" wp14:anchorId="205C9100" wp14:editId="1A33626D">
            <wp:simplePos x="0" y="0"/>
            <wp:positionH relativeFrom="page">
              <wp:posOffset>2882900</wp:posOffset>
            </wp:positionH>
            <wp:positionV relativeFrom="page">
              <wp:posOffset>736600</wp:posOffset>
            </wp:positionV>
            <wp:extent cx="4432300" cy="2286000"/>
            <wp:effectExtent l="0" t="0" r="12700" b="0"/>
            <wp:wrapTight wrapText="bothSides">
              <wp:wrapPolygon edited="0">
                <wp:start x="0" y="0"/>
                <wp:lineTo x="0" y="21360"/>
                <wp:lineTo x="21538" y="21360"/>
                <wp:lineTo x="21538"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2636"/>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70319" w:rsidRPr="002B3574">
        <w:rPr>
          <w:noProof/>
        </w:rPr>
        <mc:AlternateContent>
          <mc:Choice Requires="wps">
            <w:drawing>
              <wp:anchor distT="0" distB="0" distL="114300" distR="114300" simplePos="0" relativeHeight="251665920" behindDoc="0" locked="0" layoutInCell="1" allowOverlap="1" wp14:anchorId="4053B6A1" wp14:editId="3EAEA044">
                <wp:simplePos x="0" y="0"/>
                <wp:positionH relativeFrom="page">
                  <wp:posOffset>5168900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407pt;margin-top:342pt;width:169.2pt;height:4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" mv:complextextbox="1" filled="f" stroked="f">
                <v:textbox style="mso-next-textbox:#Text Box 33">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0EDB9342" wp14:editId="18AD07E5">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5080aa [3204]" strokeweight=".25pt">
                <w10:wrap type="tight" anchorx="page" anchory="page"/>
              </v:line>
            </w:pict>
          </mc:Fallback>
        </mc:AlternateContent>
      </w:r>
      <w:r w:rsidR="00997156">
        <w:rPr>
          <w:noProof/>
        </w:rPr>
        <mc:AlternateContent>
          <mc:Choice Requires="wps">
            <w:drawing>
              <wp:anchor distT="0" distB="0" distL="114300" distR="114300" simplePos="0" relativeHeight="251664896" behindDoc="0" locked="0" layoutInCell="1" allowOverlap="1" wp14:anchorId="4114A985" wp14:editId="50B8182D">
                <wp:simplePos x="0" y="0"/>
                <wp:positionH relativeFrom="page">
                  <wp:posOffset>2882900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6">
                        <w:txbxContent>
                          <w:p w14:paraId="4B2B66AD" w14:textId="77777777" w:rsidR="00527C45" w:rsidRDefault="00527C45" w:rsidP="001539AA">
                            <w:pPr>
                              <w:spacing w:line="240" w:lineRule="auto"/>
                            </w:pPr>
                            <w:r>
                              <w:t xml:space="preserve">Did you set a healthy New Year’s resolution? Did you break it January 2? You’re not alone! People like to set goals that are too hard to reach. Instead, try setting a SMART goal. SMART stands for </w:t>
                            </w:r>
                            <w:r w:rsidRPr="00444EBC">
                              <w:rPr>
                                <w:b/>
                                <w:u w:val="single"/>
                              </w:rPr>
                              <w:t>S</w:t>
                            </w:r>
                            <w:r>
                              <w:t xml:space="preserve">pecific, </w:t>
                            </w:r>
                            <w:r>
                              <w:rPr>
                                <w:b/>
                                <w:u w:val="single"/>
                              </w:rPr>
                              <w:t>M</w:t>
                            </w:r>
                            <w:r>
                              <w:t xml:space="preserve">easurable, </w:t>
                            </w:r>
                            <w:r>
                              <w:rPr>
                                <w:b/>
                                <w:u w:val="single"/>
                              </w:rPr>
                              <w:t>A</w:t>
                            </w:r>
                            <w:r>
                              <w:t xml:space="preserve">ttainable, </w:t>
                            </w:r>
                            <w:r>
                              <w:rPr>
                                <w:b/>
                                <w:u w:val="single"/>
                              </w:rPr>
                              <w:t>R</w:t>
                            </w:r>
                            <w:r>
                              <w:t xml:space="preserve">ealistic and </w:t>
                            </w:r>
                            <w:r>
                              <w:rPr>
                                <w:b/>
                                <w:u w:val="single"/>
                              </w:rPr>
                              <w:t>T</w:t>
                            </w:r>
                            <w:r>
                              <w:t>imely.</w:t>
                            </w:r>
                          </w:p>
                          <w:p w14:paraId="5B0ED702" w14:textId="77777777" w:rsidR="00527C45" w:rsidRDefault="00527C45" w:rsidP="001539AA">
                            <w:pPr>
                              <w:pStyle w:val="ListParagraph"/>
                              <w:numPr>
                                <w:ilvl w:val="0"/>
                                <w:numId w:val="4"/>
                              </w:numPr>
                              <w:spacing w:line="240" w:lineRule="auto"/>
                            </w:pPr>
                            <w:r w:rsidRPr="001539AA">
                              <w:rPr>
                                <w:b/>
                                <w:u w:val="single"/>
                              </w:rPr>
                              <w:t>S</w:t>
                            </w:r>
                            <w:r>
                              <w:t>pecific: Don’t set goals like “eat a better diet” or “exercise more.” What will you do to eat better and move more? Better goals would be:</w:t>
                            </w:r>
                          </w:p>
                          <w:p w14:paraId="635B5199" w14:textId="77777777" w:rsidR="00527C45" w:rsidRDefault="00527C45" w:rsidP="001539AA">
                            <w:pPr>
                              <w:pStyle w:val="ListParagraph"/>
                              <w:numPr>
                                <w:ilvl w:val="0"/>
                                <w:numId w:val="4"/>
                              </w:numPr>
                              <w:spacing w:line="240" w:lineRule="auto"/>
                            </w:pPr>
                            <w:r>
                              <w:t>“Eat a better diet by filling half my plate with vegetables at supper.”</w:t>
                            </w:r>
                          </w:p>
                          <w:p w14:paraId="41564DAC" w14:textId="77777777" w:rsidR="00527C45" w:rsidRDefault="00527C45" w:rsidP="001539AA">
                            <w:pPr>
                              <w:pStyle w:val="ListParagraph"/>
                              <w:numPr>
                                <w:ilvl w:val="0"/>
                                <w:numId w:val="4"/>
                              </w:numPr>
                              <w:spacing w:line="240" w:lineRule="auto"/>
                            </w:pPr>
                            <w:r>
                              <w:t>“Aim for 30 minutes of exercise at least 2 times a week.”</w:t>
                            </w:r>
                          </w:p>
                          <w:p w14:paraId="26EE9953" w14:textId="77777777" w:rsidR="00527C45" w:rsidRDefault="00527C45" w:rsidP="001539AA">
                            <w:pPr>
                              <w:pStyle w:val="ListParagraph"/>
                              <w:numPr>
                                <w:ilvl w:val="0"/>
                                <w:numId w:val="4"/>
                              </w:numPr>
                              <w:spacing w:line="240" w:lineRule="auto"/>
                            </w:pPr>
                            <w:r w:rsidRPr="001539AA">
                              <w:rPr>
                                <w:b/>
                                <w:u w:val="single"/>
                              </w:rPr>
                              <w:t>M</w:t>
                            </w:r>
                            <w:r>
                              <w:t>easurable: You should be able to measure how you are doing. If you want to exercise more, a good goal may be “Walk once a week, and each week walk 5 minutes longer.” This helps keep you on track and can motivate you too!</w:t>
                            </w:r>
                          </w:p>
                          <w:p w14:paraId="2A7CD6D3" w14:textId="12D2860D" w:rsidR="00527C45" w:rsidRDefault="00527C45" w:rsidP="001539AA">
                            <w:pPr>
                              <w:pStyle w:val="ListParagraph"/>
                              <w:numPr>
                                <w:ilvl w:val="0"/>
                                <w:numId w:val="4"/>
                              </w:numPr>
                              <w:spacing w:line="240" w:lineRule="auto"/>
                            </w:pPr>
                            <w:r w:rsidRPr="001539AA">
                              <w:rPr>
                                <w:b/>
                                <w:u w:val="single"/>
                              </w:rPr>
                              <w:t>A</w:t>
                            </w:r>
                            <w:r>
                              <w:t>ttainable: Don’t set goals you will never meet. “Never drink pop again” or “Lose 30 pounds a month” are hard goals to meet. Goals that are too hard to meet set you up to fail. Set small goals that</w:t>
                            </w:r>
                            <w:r w:rsidR="00DB7F31">
                              <w:t xml:space="preserve"> </w:t>
                            </w:r>
                            <w:r>
                              <w:t>are hard, but not impossible.</w:t>
                            </w:r>
                          </w:p>
                          <w:p w14:paraId="124A360B" w14:textId="77777777" w:rsidR="00527C45" w:rsidRDefault="00527C45" w:rsidP="001539AA">
                            <w:pPr>
                              <w:pStyle w:val="ListParagraph"/>
                              <w:numPr>
                                <w:ilvl w:val="0"/>
                                <w:numId w:val="4"/>
                              </w:numPr>
                              <w:spacing w:line="240" w:lineRule="auto"/>
                            </w:pPr>
                            <w:r w:rsidRPr="001539AA">
                              <w:rPr>
                                <w:b/>
                                <w:u w:val="single"/>
                              </w:rPr>
                              <w:t>R</w:t>
                            </w:r>
                            <w:r>
                              <w:t>ealistic: This is almost the same at setting attainable goals. Losing 30 pounds a month isn’t realistic because it would be too hard, not to mention unhealthy! Make sure you set goals you can and will work for.</w:t>
                            </w:r>
                          </w:p>
                          <w:p w14:paraId="44081239" w14:textId="77777777" w:rsidR="00527C45" w:rsidRDefault="00527C45" w:rsidP="001539AA">
                            <w:pPr>
                              <w:pStyle w:val="ListParagraph"/>
                              <w:numPr>
                                <w:ilvl w:val="0"/>
                                <w:numId w:val="4"/>
                              </w:numPr>
                              <w:spacing w:line="240" w:lineRule="auto"/>
                            </w:pPr>
                            <w:r w:rsidRPr="001539AA">
                              <w:rPr>
                                <w:b/>
                                <w:u w:val="single"/>
                              </w:rPr>
                              <w:t>T</w:t>
                            </w:r>
                            <w:r>
                              <w:t>imely: Set a time frame for when you want to meet goals by. Don’t give yourself an endless amount of time to meet a goal. “Cut down on pop to 1 can a day’ seems like a good goal. ‘Cut down on pop to 1 can a day by the end of February” is even better. This gives you a deadline to work towards.</w:t>
                            </w:r>
                          </w:p>
                          <w:p w14:paraId="04AFE077" w14:textId="77777777" w:rsidR="00527C45" w:rsidRDefault="00527C45" w:rsidP="001539AA">
                            <w:pPr>
                              <w:spacing w:line="240" w:lineRule="auto"/>
                            </w:pPr>
                            <w:r>
                              <w:t xml:space="preserve">Once you meet your goal set new ones! Keep in mind that goals can be set anytime. You don’t have to wait for New Years! Book an appointment with Sarah, the dietitian at YTC, for help in setting your own SMART goals. Call her at 587-524-0180 or e-mail her at </w:t>
                            </w:r>
                            <w:hyperlink r:id="rId14" w:history="1">
                              <w:r w:rsidRPr="00613FE0">
                                <w:rPr>
                                  <w:rStyle w:val="Hyperlink"/>
                                </w:rPr>
                                <w:t>sarah.juchli@ytcadmin.ca</w:t>
                              </w:r>
                            </w:hyperlink>
                            <w:r>
                              <w:t>.</w:t>
                            </w:r>
                          </w:p>
                          <w:p w14:paraId="6A42DAD8" w14:textId="77777777" w:rsidR="00527C45" w:rsidRDefault="00527C45" w:rsidP="001539AA">
                            <w:pPr>
                              <w:spacing w:line="240" w:lineRule="auto"/>
                            </w:pPr>
                          </w:p>
                          <w:p w14:paraId="21D2715A" w14:textId="77777777" w:rsidR="00527C45" w:rsidRDefault="00527C45" w:rsidP="001539AA">
                            <w:pPr>
                              <w:spacing w:line="240" w:lineRule="auto"/>
                            </w:pPr>
                          </w:p>
                          <w:p w14:paraId="21535E37" w14:textId="77777777" w:rsidR="00527C45" w:rsidRDefault="00527C45" w:rsidP="001539AA">
                            <w:pPr>
                              <w:spacing w:line="240" w:lineRule="auto"/>
                            </w:pPr>
                          </w:p>
                          <w:p w14:paraId="165239A0" w14:textId="77777777" w:rsidR="00527C45" w:rsidRDefault="00527C45" w:rsidP="001539AA">
                            <w:pPr>
                              <w:spacing w:line="240" w:lineRule="auto"/>
                            </w:pPr>
                            <w:r>
                              <w:t>At Health Co-Management, First Nations and Health Canada work jointly to improve the health outcomes of First Nations communities in Alberta every day. We actively advocate for the holistic health of every individual, finding ways to help meet their specific need.</w:t>
                            </w:r>
                          </w:p>
                          <w:p w14:paraId="6B797A33" w14:textId="77777777" w:rsidR="00527C45" w:rsidRDefault="00527C45" w:rsidP="001539AA">
                            <w:pPr>
                              <w:spacing w:line="240" w:lineRule="auto"/>
                            </w:pPr>
                            <w:r>
                              <w:t>HCoM is a forum for discussion, information sharing, and decision-making between First Nations and Health Canada. Co-Management means all First Nation partners and Health Canada participate in making our communities healthier places to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4" type="#_x0000_t202" style="position:absolute;margin-left:227pt;margin-top:342pt;width:169.2pt;height:4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" mv:complextextbox="1" filled="f" stroked="f">
                <v:textbox style="mso-next-textbox:#Text Box 26">
                  <w:txbxContent>
                    <w:p w14:paraId="4B2B66AD" w14:textId="77777777" w:rsidR="00527C45" w:rsidRDefault="00527C45" w:rsidP="001539AA">
                      <w:pPr>
                        <w:spacing w:line="240" w:lineRule="auto"/>
                      </w:pPr>
                      <w:r>
                        <w:t xml:space="preserve">Did you set a healthy New Year’s resolution? Did you break it January 2? You’re not alone! People like to set goals that are too hard to reach. Instead, try setting a SMART goal. SMART stands for </w:t>
                      </w:r>
                      <w:r w:rsidRPr="00444EBC">
                        <w:rPr>
                          <w:b/>
                          <w:u w:val="single"/>
                        </w:rPr>
                        <w:t>S</w:t>
                      </w:r>
                      <w:r>
                        <w:t xml:space="preserve">pecific, </w:t>
                      </w:r>
                      <w:r>
                        <w:rPr>
                          <w:b/>
                          <w:u w:val="single"/>
                        </w:rPr>
                        <w:t>M</w:t>
                      </w:r>
                      <w:r>
                        <w:t xml:space="preserve">easurable, </w:t>
                      </w:r>
                      <w:r>
                        <w:rPr>
                          <w:b/>
                          <w:u w:val="single"/>
                        </w:rPr>
                        <w:t>A</w:t>
                      </w:r>
                      <w:r>
                        <w:t xml:space="preserve">ttainable, </w:t>
                      </w:r>
                      <w:r>
                        <w:rPr>
                          <w:b/>
                          <w:u w:val="single"/>
                        </w:rPr>
                        <w:t>R</w:t>
                      </w:r>
                      <w:r>
                        <w:t xml:space="preserve">ealistic and </w:t>
                      </w:r>
                      <w:r>
                        <w:rPr>
                          <w:b/>
                          <w:u w:val="single"/>
                        </w:rPr>
                        <w:t>T</w:t>
                      </w:r>
                      <w:r>
                        <w:t>imely.</w:t>
                      </w:r>
                    </w:p>
                    <w:p w14:paraId="5B0ED702" w14:textId="77777777" w:rsidR="00527C45" w:rsidRDefault="00527C45" w:rsidP="001539AA">
                      <w:pPr>
                        <w:pStyle w:val="ListParagraph"/>
                        <w:numPr>
                          <w:ilvl w:val="0"/>
                          <w:numId w:val="4"/>
                        </w:numPr>
                        <w:spacing w:line="240" w:lineRule="auto"/>
                      </w:pPr>
                      <w:r w:rsidRPr="001539AA">
                        <w:rPr>
                          <w:b/>
                          <w:u w:val="single"/>
                        </w:rPr>
                        <w:t>S</w:t>
                      </w:r>
                      <w:r>
                        <w:t>pecific: Don’t set goals like “eat a better diet” or “exercise more.” What will you do to eat better and move more? Better goals would be:</w:t>
                      </w:r>
                    </w:p>
                    <w:p w14:paraId="635B5199" w14:textId="77777777" w:rsidR="00527C45" w:rsidRDefault="00527C45" w:rsidP="001539AA">
                      <w:pPr>
                        <w:pStyle w:val="ListParagraph"/>
                        <w:numPr>
                          <w:ilvl w:val="0"/>
                          <w:numId w:val="4"/>
                        </w:numPr>
                        <w:spacing w:line="240" w:lineRule="auto"/>
                      </w:pPr>
                      <w:r>
                        <w:t>“Eat a better diet by filling half my plate with vegetables at supper.”</w:t>
                      </w:r>
                    </w:p>
                    <w:p w14:paraId="41564DAC" w14:textId="77777777" w:rsidR="00527C45" w:rsidRDefault="00527C45" w:rsidP="001539AA">
                      <w:pPr>
                        <w:pStyle w:val="ListParagraph"/>
                        <w:numPr>
                          <w:ilvl w:val="0"/>
                          <w:numId w:val="4"/>
                        </w:numPr>
                        <w:spacing w:line="240" w:lineRule="auto"/>
                      </w:pPr>
                      <w:r>
                        <w:t>“Aim for 30 minutes of exercise at least 2 times a week.”</w:t>
                      </w:r>
                    </w:p>
                    <w:p w14:paraId="26EE9953" w14:textId="77777777" w:rsidR="00527C45" w:rsidRDefault="00527C45" w:rsidP="001539AA">
                      <w:pPr>
                        <w:pStyle w:val="ListParagraph"/>
                        <w:numPr>
                          <w:ilvl w:val="0"/>
                          <w:numId w:val="4"/>
                        </w:numPr>
                        <w:spacing w:line="240" w:lineRule="auto"/>
                      </w:pPr>
                      <w:r w:rsidRPr="001539AA">
                        <w:rPr>
                          <w:b/>
                          <w:u w:val="single"/>
                        </w:rPr>
                        <w:t>M</w:t>
                      </w:r>
                      <w:r>
                        <w:t>easurable: You should be able to measure how you are doing. If you want to exercise more, a good goal may be “Walk once a week, and each week walk 5 minutes longer.” This helps keep you on track and can motivate you too!</w:t>
                      </w:r>
                    </w:p>
                    <w:p w14:paraId="2A7CD6D3" w14:textId="12D2860D" w:rsidR="00527C45" w:rsidRDefault="00527C45" w:rsidP="001539AA">
                      <w:pPr>
                        <w:pStyle w:val="ListParagraph"/>
                        <w:numPr>
                          <w:ilvl w:val="0"/>
                          <w:numId w:val="4"/>
                        </w:numPr>
                        <w:spacing w:line="240" w:lineRule="auto"/>
                      </w:pPr>
                      <w:r w:rsidRPr="001539AA">
                        <w:rPr>
                          <w:b/>
                          <w:u w:val="single"/>
                        </w:rPr>
                        <w:t>A</w:t>
                      </w:r>
                      <w:r>
                        <w:t>ttainable: Don’t set goals you will never meet. “Never drink pop again” or “Lose 30 pounds a month” are hard goals to meet. Goals that are too hard to meet set you up to fail. Set small goals that</w:t>
                      </w:r>
                      <w:r w:rsidR="00DB7F31">
                        <w:t xml:space="preserve"> </w:t>
                      </w:r>
                      <w:r>
                        <w:t>are hard, but not impossible.</w:t>
                      </w:r>
                    </w:p>
                    <w:p w14:paraId="124A360B" w14:textId="77777777" w:rsidR="00527C45" w:rsidRDefault="00527C45" w:rsidP="001539AA">
                      <w:pPr>
                        <w:pStyle w:val="ListParagraph"/>
                        <w:numPr>
                          <w:ilvl w:val="0"/>
                          <w:numId w:val="4"/>
                        </w:numPr>
                        <w:spacing w:line="240" w:lineRule="auto"/>
                      </w:pPr>
                      <w:r w:rsidRPr="001539AA">
                        <w:rPr>
                          <w:b/>
                          <w:u w:val="single"/>
                        </w:rPr>
                        <w:t>R</w:t>
                      </w:r>
                      <w:r>
                        <w:t>ealistic: This is almost the same at setting attainable goals. Losing 30 pounds a month isn’t realistic because it would be too hard, not to mention unhealthy! Make sure you set goals you can and will work for.</w:t>
                      </w:r>
                    </w:p>
                    <w:p w14:paraId="44081239" w14:textId="77777777" w:rsidR="00527C45" w:rsidRDefault="00527C45" w:rsidP="001539AA">
                      <w:pPr>
                        <w:pStyle w:val="ListParagraph"/>
                        <w:numPr>
                          <w:ilvl w:val="0"/>
                          <w:numId w:val="4"/>
                        </w:numPr>
                        <w:spacing w:line="240" w:lineRule="auto"/>
                      </w:pPr>
                      <w:r w:rsidRPr="001539AA">
                        <w:rPr>
                          <w:b/>
                          <w:u w:val="single"/>
                        </w:rPr>
                        <w:t>T</w:t>
                      </w:r>
                      <w:r>
                        <w:t>imely: Set a time frame for when you want to meet goals by. Don’t give yourself an endless amount of time to meet a goal. “Cut down on pop to 1 can a day’ seems like a good goal. ‘Cut down on pop to 1 can a day by the end of February” is even better. This gives you a deadline to work towards.</w:t>
                      </w:r>
                    </w:p>
                    <w:p w14:paraId="04AFE077" w14:textId="77777777" w:rsidR="00527C45" w:rsidRDefault="00527C45" w:rsidP="001539AA">
                      <w:pPr>
                        <w:spacing w:line="240" w:lineRule="auto"/>
                      </w:pPr>
                      <w:r>
                        <w:t xml:space="preserve">Once you meet your goal set new ones! Keep in mind that goals can be set anytime. You don’t have to wait for New Years! Book an appointment with Sarah, the dietitian at YTC, for help in setting your own SMART goals. Call her at 587-524-0180 or e-mail her at </w:t>
                      </w:r>
                      <w:hyperlink r:id="rId15" w:history="1">
                        <w:r w:rsidRPr="00613FE0">
                          <w:rPr>
                            <w:rStyle w:val="Hyperlink"/>
                          </w:rPr>
                          <w:t>sarah.juchli@ytcadmin.ca</w:t>
                        </w:r>
                      </w:hyperlink>
                      <w:r>
                        <w:t>.</w:t>
                      </w:r>
                    </w:p>
                    <w:p w14:paraId="6A42DAD8" w14:textId="77777777" w:rsidR="00527C45" w:rsidRDefault="00527C45" w:rsidP="001539AA">
                      <w:pPr>
                        <w:spacing w:line="240" w:lineRule="auto"/>
                      </w:pPr>
                    </w:p>
                    <w:p w14:paraId="21D2715A" w14:textId="77777777" w:rsidR="00527C45" w:rsidRDefault="00527C45" w:rsidP="001539AA">
                      <w:pPr>
                        <w:spacing w:line="240" w:lineRule="auto"/>
                      </w:pPr>
                    </w:p>
                    <w:p w14:paraId="21535E37" w14:textId="77777777" w:rsidR="00527C45" w:rsidRDefault="00527C45" w:rsidP="001539AA">
                      <w:pPr>
                        <w:spacing w:line="240" w:lineRule="auto"/>
                      </w:pPr>
                    </w:p>
                    <w:p w14:paraId="165239A0" w14:textId="77777777" w:rsidR="00527C45" w:rsidRDefault="00527C45" w:rsidP="001539AA">
                      <w:pPr>
                        <w:spacing w:line="240" w:lineRule="auto"/>
                      </w:pPr>
                      <w:r>
                        <w:t>At Health Co-Management, First Nations and Health Canada work jointly to improve the health outcomes of First Nations communities in Alberta every day. We actively advocate for the holistic health of every individual, finding ways to help meet their specific need.</w:t>
                      </w:r>
                    </w:p>
                    <w:p w14:paraId="6B797A33" w14:textId="77777777" w:rsidR="00527C45" w:rsidRDefault="00527C45" w:rsidP="001539AA">
                      <w:pPr>
                        <w:spacing w:line="240" w:lineRule="auto"/>
                      </w:pPr>
                      <w:r>
                        <w:t>HCoM is a forum for discussion, information sharing, and decision-making between First Nations and Health Canada. Co-Management means all First Nation partners and Health Canada participate in making our communities healthier places to live.</w:t>
                      </w:r>
                    </w:p>
                  </w:txbxContent>
                </v:textbox>
                <w10:wrap type="through" anchorx="page" anchory="page"/>
              </v:shape>
            </w:pict>
          </mc:Fallback>
        </mc:AlternateContent>
      </w:r>
      <w:r w:rsidR="00470319" w:rsidRPr="00470319">
        <w:rPr>
          <w:noProof/>
        </w:rPr>
        <mc:AlternateContent>
          <mc:Choice Requires="wps">
            <w:drawing>
              <wp:anchor distT="0" distB="0" distL="114300" distR="114300" simplePos="0" relativeHeight="251667968" behindDoc="0" locked="0" layoutInCell="1" allowOverlap="1" wp14:anchorId="41844D6A" wp14:editId="0B9AB7E6">
                <wp:simplePos x="0" y="0"/>
                <wp:positionH relativeFrom="page">
                  <wp:posOffset>2882900</wp:posOffset>
                </wp:positionH>
                <wp:positionV relativeFrom="page">
                  <wp:posOffset>3124200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78F56D" w14:textId="77777777" w:rsidR="00527C45" w:rsidRDefault="00527C45" w:rsidP="00470319">
                            <w:pPr>
                              <w:pStyle w:val="Heading1"/>
                              <w:rPr>
                                <w:rFonts w:hint="eastAsia"/>
                              </w:rPr>
                            </w:pPr>
                            <w:r>
                              <w:t>Nutrition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227pt;margin-top:246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" mv:complextextbox="1" filled="f" stroked="f">
                <v:textbox>
                  <w:txbxContent>
                    <w:p w14:paraId="1978F56D" w14:textId="77777777" w:rsidR="00527C45" w:rsidRDefault="00527C45" w:rsidP="00470319">
                      <w:pPr>
                        <w:pStyle w:val="Heading1"/>
                        <w:rPr>
                          <w:rFonts w:hint="eastAsia"/>
                        </w:rPr>
                      </w:pPr>
                      <w:r>
                        <w:t>Nutrition</w:t>
                      </w:r>
                    </w:p>
                  </w:txbxContent>
                </v:textbox>
                <w10:wrap type="through" anchorx="page" anchory="page"/>
              </v:shape>
            </w:pict>
          </mc:Fallback>
        </mc:AlternateContent>
      </w:r>
      <w:r w:rsidR="00997156">
        <w:rPr>
          <w:noProof/>
        </w:rPr>
        <mc:AlternateContent>
          <mc:Choice Requires="wps">
            <w:drawing>
              <wp:anchor distT="0" distB="0" distL="114300" distR="114300" simplePos="0" relativeHeight="251662848" behindDoc="0" locked="0" layoutInCell="1" allowOverlap="1" wp14:anchorId="498DA49B" wp14:editId="59F0B509">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892F8C" w14:textId="77777777" w:rsidR="00527C45" w:rsidRPr="00EA10AD" w:rsidRDefault="00527C45" w:rsidP="00487C67">
                            <w:pPr>
                              <w:pStyle w:val="BodyText"/>
                              <w:spacing w:line="240" w:lineRule="auto"/>
                              <w:rPr>
                                <w:color w:val="auto"/>
                                <w:sz w:val="32"/>
                              </w:rPr>
                            </w:pPr>
                            <w:r w:rsidRPr="00EA10AD">
                              <w:rPr>
                                <w:color w:val="auto"/>
                                <w:sz w:val="32"/>
                              </w:rPr>
                              <w:t>QUICK AND EASY CHILI</w:t>
                            </w:r>
                          </w:p>
                          <w:p w14:paraId="38F1F94F" w14:textId="77777777" w:rsidR="00527C45" w:rsidRPr="00EA10AD" w:rsidRDefault="00527C45" w:rsidP="001539AA">
                            <w:pPr>
                              <w:spacing w:line="240" w:lineRule="auto"/>
                              <w:rPr>
                                <w:color w:val="767769" w:themeColor="accent5"/>
                              </w:rPr>
                            </w:pPr>
                            <w:r w:rsidRPr="00EA10AD">
                              <w:rPr>
                                <w:color w:val="767769" w:themeColor="accent5"/>
                              </w:rPr>
                              <w:t>This looks like a long ingredient list, but it is mostly things we have in our cupboards anyways. Packaged spices can be expensive. Buy them in bulk if you can to save a lot of money! Chili is an easy, cheap, tasty, and healthy meal the whole family will love! Sarah Juchli, YTC’s dietitian, holds cooking classes where you can learn to cook chili and lots of other great things. If you are interested in coming to a class, call your health centre!</w:t>
                            </w:r>
                          </w:p>
                          <w:p w14:paraId="35F6114F" w14:textId="77777777" w:rsidR="00527C45" w:rsidRPr="00EA10AD" w:rsidRDefault="00527C45" w:rsidP="00487C67">
                            <w:pPr>
                              <w:pStyle w:val="BodyText"/>
                              <w:spacing w:line="240" w:lineRule="auto"/>
                              <w:rPr>
                                <w:color w:val="auto"/>
                              </w:rPr>
                            </w:pPr>
                            <w:r w:rsidRPr="00EA10AD">
                              <w:t>Ingredients</w:t>
                            </w:r>
                            <w:r>
                              <w:br/>
                            </w:r>
                            <w:r w:rsidRPr="00EA10AD">
                              <w:rPr>
                                <w:color w:val="auto"/>
                              </w:rPr>
                              <w:t>1 medium white onion</w:t>
                            </w:r>
                            <w:r w:rsidRPr="00EA10AD">
                              <w:rPr>
                                <w:color w:val="auto"/>
                              </w:rPr>
                              <w:br/>
                              <w:t>4 cloves garlic</w:t>
                            </w:r>
                            <w:r w:rsidRPr="00EA10AD">
                              <w:rPr>
                                <w:color w:val="auto"/>
                              </w:rPr>
                              <w:br/>
                              <w:t>2 red peppers</w:t>
                            </w:r>
                            <w:r w:rsidRPr="00EA10AD">
                              <w:rPr>
                                <w:color w:val="auto"/>
                              </w:rPr>
                              <w:br/>
                              <w:t>2 cans of jalapeno peppers OR 2 fresh jalapeno peppers</w:t>
                            </w:r>
                            <w:r w:rsidRPr="00EA10AD">
                              <w:rPr>
                                <w:color w:val="auto"/>
                              </w:rPr>
                              <w:br/>
                              <w:t>1 tablespoon vegetable oil</w:t>
                            </w:r>
                            <w:r w:rsidRPr="00EA10AD">
                              <w:rPr>
                                <w:color w:val="auto"/>
                              </w:rPr>
                              <w:br/>
                              <w:t>1 pound lean ground beef</w:t>
                            </w:r>
                            <w:r w:rsidRPr="00EA10AD">
                              <w:rPr>
                                <w:color w:val="auto"/>
                              </w:rPr>
                              <w:br/>
                              <w:t>1 tsp. oregano</w:t>
                            </w:r>
                            <w:r w:rsidRPr="00EA10AD">
                              <w:rPr>
                                <w:color w:val="auto"/>
                              </w:rPr>
                              <w:br/>
                              <w:t>1 tsp. cumin</w:t>
                            </w:r>
                            <w:r w:rsidRPr="00EA10AD">
                              <w:rPr>
                                <w:color w:val="auto"/>
                              </w:rPr>
                              <w:br/>
                              <w:t>1 15 oz. can pinto beans</w:t>
                            </w:r>
                            <w:r w:rsidRPr="00EA10AD">
                              <w:rPr>
                                <w:color w:val="auto"/>
                              </w:rPr>
                              <w:br/>
                              <w:t>1 15 oz. can kidney beans</w:t>
                            </w:r>
                            <w:r w:rsidRPr="00EA10AD">
                              <w:rPr>
                                <w:color w:val="auto"/>
                              </w:rPr>
                              <w:br/>
                              <w:t>2 15 oz. cans black beans</w:t>
                            </w:r>
                            <w:r w:rsidRPr="00EA10AD">
                              <w:rPr>
                                <w:color w:val="auto"/>
                              </w:rPr>
                              <w:br/>
                              <w:t>1 15 oz. can tomatoes</w:t>
                            </w:r>
                            <w:r w:rsidRPr="00EA10AD">
                              <w:rPr>
                                <w:color w:val="auto"/>
                              </w:rPr>
                              <w:br/>
                              <w:t>3 tsp. red wine vinegar</w:t>
                            </w:r>
                            <w:r w:rsidRPr="00EA10AD">
                              <w:rPr>
                                <w:color w:val="auto"/>
                              </w:rPr>
                              <w:br/>
                              <w:t>2 tbsp. brown sugar</w:t>
                            </w:r>
                            <w:r w:rsidRPr="00EA10AD">
                              <w:rPr>
                                <w:color w:val="auto"/>
                              </w:rPr>
                              <w:br/>
                              <w:t>1 tbsp. mustard</w:t>
                            </w:r>
                          </w:p>
                          <w:p w14:paraId="3C02D3B9" w14:textId="1E6167A2" w:rsidR="00527C45" w:rsidRDefault="00527C45" w:rsidP="00487C67">
                            <w:pPr>
                              <w:pStyle w:val="BodyText"/>
                              <w:spacing w:line="240" w:lineRule="auto"/>
                            </w:pPr>
                            <w:r w:rsidRPr="00EA10AD">
                              <w:t>Directions</w:t>
                            </w:r>
                            <w:r>
                              <w:br/>
                            </w:r>
                            <w:r w:rsidRPr="00EA10AD">
                              <w:rPr>
                                <w:color w:val="auto"/>
                              </w:rPr>
                              <w:t>1. Cut up onion, garlic, red peppers, and jalapeno peppers</w:t>
                            </w:r>
                            <w:r w:rsidRPr="00EA10AD">
                              <w:rPr>
                                <w:color w:val="auto"/>
                              </w:rPr>
                              <w:br/>
                              <w:t>2. Heat vegetable oil in a large pot on the stove over medium heat</w:t>
                            </w:r>
                            <w:r w:rsidRPr="00EA10AD">
                              <w:rPr>
                                <w:color w:val="auto"/>
                              </w:rPr>
                              <w:br/>
                              <w:t>3. Add cut up vegetables (onion, garlic, red pepper, jalapeno peppers)</w:t>
                            </w:r>
                            <w:r w:rsidRPr="00EA10AD">
                              <w:rPr>
                                <w:color w:val="auto"/>
                              </w:rPr>
                              <w:br/>
                              <w:t>4. Cook vegetables, stirring often, until soft</w:t>
                            </w:r>
                            <w:r w:rsidRPr="00EA10AD">
                              <w:rPr>
                                <w:color w:val="auto"/>
                              </w:rPr>
                              <w:br/>
                              <w:t>5. Add beef to the vegetables in the pot</w:t>
                            </w:r>
                            <w:r w:rsidRPr="00EA10AD">
                              <w:rPr>
                                <w:color w:val="auto"/>
                              </w:rPr>
                              <w:br/>
                              <w:t>6. Cook until the beef is no longer brown</w:t>
                            </w:r>
                            <w:r w:rsidRPr="00EA10AD">
                              <w:rPr>
                                <w:color w:val="auto"/>
                              </w:rPr>
                              <w:br/>
                              <w:t xml:space="preserve">7. Add oregano, cumin, pinto beans, kidney beans, black beans, tomatoes, vinegar, brown sugar, and mustard to the pot </w:t>
                            </w:r>
                            <w:r w:rsidRPr="00EA10AD">
                              <w:rPr>
                                <w:color w:val="auto"/>
                              </w:rPr>
                              <w:br/>
                              <w:t>8. Stir well</w:t>
                            </w:r>
                            <w:r w:rsidRPr="00EA10AD">
                              <w:rPr>
                                <w:color w:val="auto"/>
                              </w:rPr>
                              <w:br/>
                              <w:t>9. Turn the heat on the stove up to medium-high</w:t>
                            </w:r>
                            <w:r w:rsidRPr="00EA10AD">
                              <w:rPr>
                                <w:color w:val="auto"/>
                              </w:rPr>
                              <w:br/>
                              <w:t>10. Once the chili starts to bubble, turn the heat back down to medium-low</w:t>
                            </w:r>
                            <w:r w:rsidRPr="00EA10AD">
                              <w:rPr>
                                <w:color w:val="auto"/>
                              </w:rPr>
                              <w:br/>
                              <w:t>11. Place a lid on the chili pot</w:t>
                            </w:r>
                            <w:r w:rsidRPr="00EA10AD">
                              <w:rPr>
                                <w:color w:val="auto"/>
                              </w:rPr>
                              <w:br/>
                              <w:t>12</w:t>
                            </w:r>
                            <w:r>
                              <w:rPr>
                                <w:color w:val="auto"/>
                              </w:rPr>
                              <w:t>. Cook for 45 minutes, stirring</w:t>
                            </w:r>
                            <w:r w:rsidR="00DB7F31">
                              <w:rPr>
                                <w:color w:val="auto"/>
                              </w:rPr>
                              <w:t xml:space="preserve"> </w:t>
                            </w:r>
                            <w:r w:rsidRPr="00EA10AD">
                              <w:rPr>
                                <w:color w:val="auto"/>
                              </w:rPr>
                              <w:t>occasionally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23" o:spid="_x0000_s1036"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" mv:complextextbox="1" fillcolor="#dbe5ee [660]" stroked="f" strokeweight="1.5pt">
                <v:textbox inset=",0,,0">
                  <w:txbxContent>
                    <w:p w14:paraId="5B892F8C" w14:textId="77777777" w:rsidR="00527C45" w:rsidRPr="00EA10AD" w:rsidRDefault="00527C45" w:rsidP="00487C67">
                      <w:pPr>
                        <w:pStyle w:val="BodyText"/>
                        <w:spacing w:line="240" w:lineRule="auto"/>
                        <w:rPr>
                          <w:color w:val="auto"/>
                          <w:sz w:val="32"/>
                        </w:rPr>
                      </w:pPr>
                      <w:r w:rsidRPr="00EA10AD">
                        <w:rPr>
                          <w:color w:val="auto"/>
                          <w:sz w:val="32"/>
                        </w:rPr>
                        <w:t>QUICK AND EASY CHILI</w:t>
                      </w:r>
                    </w:p>
                    <w:p w14:paraId="38F1F94F" w14:textId="77777777" w:rsidR="00527C45" w:rsidRPr="00EA10AD" w:rsidRDefault="00527C45" w:rsidP="001539AA">
                      <w:pPr>
                        <w:spacing w:line="240" w:lineRule="auto"/>
                        <w:rPr>
                          <w:color w:val="767769" w:themeColor="accent5"/>
                        </w:rPr>
                      </w:pPr>
                      <w:r w:rsidRPr="00EA10AD">
                        <w:rPr>
                          <w:color w:val="767769" w:themeColor="accent5"/>
                        </w:rPr>
                        <w:t>This looks like a long ingredient list, but it is mostly things we have in our cupboards anyways. Packaged spices can be expensive. Buy them in bulk if you can to save a lot of money! Chili is an easy, cheap, tasty, and healthy meal the whole family will love! Sarah Juchli, YTC’s dietitian, holds cooking classes where you can learn to cook chili and lots of other great things. If you are interested in coming to a class, call your health centre!</w:t>
                      </w:r>
                    </w:p>
                    <w:p w14:paraId="35F6114F" w14:textId="77777777" w:rsidR="00527C45" w:rsidRPr="00EA10AD" w:rsidRDefault="00527C45" w:rsidP="00487C67">
                      <w:pPr>
                        <w:pStyle w:val="BodyText"/>
                        <w:spacing w:line="240" w:lineRule="auto"/>
                        <w:rPr>
                          <w:color w:val="auto"/>
                        </w:rPr>
                      </w:pPr>
                      <w:r w:rsidRPr="00EA10AD">
                        <w:t>Ingredients</w:t>
                      </w:r>
                      <w:r>
                        <w:br/>
                      </w:r>
                      <w:r w:rsidRPr="00EA10AD">
                        <w:rPr>
                          <w:color w:val="auto"/>
                        </w:rPr>
                        <w:t>1 medium white onion</w:t>
                      </w:r>
                      <w:r w:rsidRPr="00EA10AD">
                        <w:rPr>
                          <w:color w:val="auto"/>
                        </w:rPr>
                        <w:br/>
                        <w:t>4 cloves garlic</w:t>
                      </w:r>
                      <w:r w:rsidRPr="00EA10AD">
                        <w:rPr>
                          <w:color w:val="auto"/>
                        </w:rPr>
                        <w:br/>
                        <w:t>2 red peppers</w:t>
                      </w:r>
                      <w:r w:rsidRPr="00EA10AD">
                        <w:rPr>
                          <w:color w:val="auto"/>
                        </w:rPr>
                        <w:br/>
                        <w:t>2 cans of jalapeno peppers OR 2 fresh jalapeno peppers</w:t>
                      </w:r>
                      <w:r w:rsidRPr="00EA10AD">
                        <w:rPr>
                          <w:color w:val="auto"/>
                        </w:rPr>
                        <w:br/>
                        <w:t>1 tablespoon vegetable oil</w:t>
                      </w:r>
                      <w:r w:rsidRPr="00EA10AD">
                        <w:rPr>
                          <w:color w:val="auto"/>
                        </w:rPr>
                        <w:br/>
                        <w:t>1 pound lean ground beef</w:t>
                      </w:r>
                      <w:r w:rsidRPr="00EA10AD">
                        <w:rPr>
                          <w:color w:val="auto"/>
                        </w:rPr>
                        <w:br/>
                        <w:t>1 tsp. oregano</w:t>
                      </w:r>
                      <w:r w:rsidRPr="00EA10AD">
                        <w:rPr>
                          <w:color w:val="auto"/>
                        </w:rPr>
                        <w:br/>
                        <w:t>1 tsp. cumin</w:t>
                      </w:r>
                      <w:r w:rsidRPr="00EA10AD">
                        <w:rPr>
                          <w:color w:val="auto"/>
                        </w:rPr>
                        <w:br/>
                        <w:t>1 15 oz. can pinto beans</w:t>
                      </w:r>
                      <w:r w:rsidRPr="00EA10AD">
                        <w:rPr>
                          <w:color w:val="auto"/>
                        </w:rPr>
                        <w:br/>
                        <w:t>1 15 oz. can kidney beans</w:t>
                      </w:r>
                      <w:r w:rsidRPr="00EA10AD">
                        <w:rPr>
                          <w:color w:val="auto"/>
                        </w:rPr>
                        <w:br/>
                        <w:t>2 15 oz. cans black beans</w:t>
                      </w:r>
                      <w:r w:rsidRPr="00EA10AD">
                        <w:rPr>
                          <w:color w:val="auto"/>
                        </w:rPr>
                        <w:br/>
                        <w:t>1 15 oz. can tomatoes</w:t>
                      </w:r>
                      <w:r w:rsidRPr="00EA10AD">
                        <w:rPr>
                          <w:color w:val="auto"/>
                        </w:rPr>
                        <w:br/>
                        <w:t>3 tsp. red wine vinegar</w:t>
                      </w:r>
                      <w:r w:rsidRPr="00EA10AD">
                        <w:rPr>
                          <w:color w:val="auto"/>
                        </w:rPr>
                        <w:br/>
                        <w:t>2 tbsp. brown sugar</w:t>
                      </w:r>
                      <w:r w:rsidRPr="00EA10AD">
                        <w:rPr>
                          <w:color w:val="auto"/>
                        </w:rPr>
                        <w:br/>
                        <w:t>1 tbsp. mustard</w:t>
                      </w:r>
                    </w:p>
                    <w:p w14:paraId="3C02D3B9" w14:textId="1E6167A2" w:rsidR="00527C45" w:rsidRDefault="00527C45" w:rsidP="00487C67">
                      <w:pPr>
                        <w:pStyle w:val="BodyText"/>
                        <w:spacing w:line="240" w:lineRule="auto"/>
                      </w:pPr>
                      <w:r w:rsidRPr="00EA10AD">
                        <w:t>Directions</w:t>
                      </w:r>
                      <w:r>
                        <w:br/>
                      </w:r>
                      <w:r w:rsidRPr="00EA10AD">
                        <w:rPr>
                          <w:color w:val="auto"/>
                        </w:rPr>
                        <w:t>1. Cut up onion, garlic, red peppers, and jalapeno peppers</w:t>
                      </w:r>
                      <w:r w:rsidRPr="00EA10AD">
                        <w:rPr>
                          <w:color w:val="auto"/>
                        </w:rPr>
                        <w:br/>
                        <w:t>2. Heat vegetable oil in a large pot on the stove over medium heat</w:t>
                      </w:r>
                      <w:r w:rsidRPr="00EA10AD">
                        <w:rPr>
                          <w:color w:val="auto"/>
                        </w:rPr>
                        <w:br/>
                        <w:t>3. Add cut up vegetables (onion, garlic, red pepper, jalapeno peppers)</w:t>
                      </w:r>
                      <w:r w:rsidRPr="00EA10AD">
                        <w:rPr>
                          <w:color w:val="auto"/>
                        </w:rPr>
                        <w:br/>
                        <w:t>4. Cook vegetables, stirring often, until soft</w:t>
                      </w:r>
                      <w:r w:rsidRPr="00EA10AD">
                        <w:rPr>
                          <w:color w:val="auto"/>
                        </w:rPr>
                        <w:br/>
                        <w:t>5. Add beef to the vegetables in the pot</w:t>
                      </w:r>
                      <w:r w:rsidRPr="00EA10AD">
                        <w:rPr>
                          <w:color w:val="auto"/>
                        </w:rPr>
                        <w:br/>
                        <w:t>6. Cook until the beef is no longer brown</w:t>
                      </w:r>
                      <w:r w:rsidRPr="00EA10AD">
                        <w:rPr>
                          <w:color w:val="auto"/>
                        </w:rPr>
                        <w:br/>
                        <w:t xml:space="preserve">7. Add oregano, cumin, pinto beans, kidney beans, black beans, tomatoes, vinegar, brown sugar, and mustard to the pot </w:t>
                      </w:r>
                      <w:r w:rsidRPr="00EA10AD">
                        <w:rPr>
                          <w:color w:val="auto"/>
                        </w:rPr>
                        <w:br/>
                        <w:t>8. Stir well</w:t>
                      </w:r>
                      <w:r w:rsidRPr="00EA10AD">
                        <w:rPr>
                          <w:color w:val="auto"/>
                        </w:rPr>
                        <w:br/>
                        <w:t>9. Turn the heat on the stove up to medium-high</w:t>
                      </w:r>
                      <w:r w:rsidRPr="00EA10AD">
                        <w:rPr>
                          <w:color w:val="auto"/>
                        </w:rPr>
                        <w:br/>
                        <w:t>10. Once the chili starts to bubble, turn the heat back down to medium-low</w:t>
                      </w:r>
                      <w:r w:rsidRPr="00EA10AD">
                        <w:rPr>
                          <w:color w:val="auto"/>
                        </w:rPr>
                        <w:br/>
                        <w:t>11. Place a lid on the chili pot</w:t>
                      </w:r>
                      <w:r w:rsidRPr="00EA10AD">
                        <w:rPr>
                          <w:color w:val="auto"/>
                        </w:rPr>
                        <w:br/>
                        <w:t>12</w:t>
                      </w:r>
                      <w:r>
                        <w:rPr>
                          <w:color w:val="auto"/>
                        </w:rPr>
                        <w:t>. Cook for 45 minutes, stirring</w:t>
                      </w:r>
                      <w:r w:rsidR="00DB7F31">
                        <w:rPr>
                          <w:color w:val="auto"/>
                        </w:rPr>
                        <w:t xml:space="preserve"> </w:t>
                      </w:r>
                      <w:r w:rsidRPr="00EA10AD">
                        <w:rPr>
                          <w:color w:val="auto"/>
                        </w:rPr>
                        <w:t>occasionally</w:t>
                      </w:r>
                    </w:p>
                  </w:txbxContent>
                </v:textbox>
                <w10:wrap type="through" anchorx="page" anchory="page"/>
              </v:rect>
            </w:pict>
          </mc:Fallback>
        </mc:AlternateContent>
      </w:r>
      <w:r w:rsidR="00EA10AD">
        <w:br w:type="page"/>
      </w:r>
      <w:r w:rsidR="002761E2">
        <w:rPr>
          <w:noProof/>
        </w:rPr>
        <w:lastRenderedPageBreak/>
        <mc:AlternateContent>
          <mc:Choice Requires="wps">
            <w:drawing>
              <wp:anchor distT="0" distB="0" distL="114300" distR="114300" simplePos="0" relativeHeight="251705856" behindDoc="0" locked="0" layoutInCell="1" allowOverlap="1" wp14:anchorId="7E7BCDAE" wp14:editId="189EAA02">
                <wp:simplePos x="0" y="0"/>
                <wp:positionH relativeFrom="page">
                  <wp:posOffset>2882900</wp:posOffset>
                </wp:positionH>
                <wp:positionV relativeFrom="page">
                  <wp:posOffset>1727200</wp:posOffset>
                </wp:positionV>
                <wp:extent cx="2146300" cy="7690485"/>
                <wp:effectExtent l="0" t="0" r="0" b="5715"/>
                <wp:wrapThrough wrapText="bothSides">
                  <wp:wrapPolygon edited="0">
                    <wp:start x="256" y="0"/>
                    <wp:lineTo x="256" y="21545"/>
                    <wp:lineTo x="20961" y="21545"/>
                    <wp:lineTo x="20961" y="0"/>
                    <wp:lineTo x="256" y="0"/>
                  </wp:wrapPolygon>
                </wp:wrapThrough>
                <wp:docPr id="51" name="Text Box 51"/>
                <wp:cNvGraphicFramePr/>
                <a:graphic xmlns:a="http://schemas.openxmlformats.org/drawingml/2006/main">
                  <a:graphicData uri="http://schemas.microsoft.com/office/word/2010/wordprocessingShape">
                    <wps:wsp>
                      <wps:cNvSpPr txBox="1"/>
                      <wps:spPr>
                        <a:xfrm>
                          <a:off x="0" y="0"/>
                          <a:ext cx="2146300" cy="76904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2376B5" w14:textId="50537D8E" w:rsidR="00527C45" w:rsidRDefault="00527C45" w:rsidP="00527C45">
                            <w:pPr>
                              <w:spacing w:line="240" w:lineRule="auto"/>
                            </w:pPr>
                            <w:r>
                              <w:t>First Nations have been taking advantage of the warm winter months. Construction has been continuing and the communities are completing a vast array of projects out in the communities. I trust that your holidays were filled with special moments with family and friends.</w:t>
                            </w:r>
                          </w:p>
                          <w:p w14:paraId="64A95CA1" w14:textId="7FCC22EE" w:rsidR="00527C45" w:rsidRDefault="00527C45" w:rsidP="00527C45">
                            <w:pPr>
                              <w:spacing w:line="240" w:lineRule="auto"/>
                            </w:pPr>
                            <w:r>
                              <w:t>JOB POSTING</w:t>
                            </w:r>
                          </w:p>
                          <w:p w14:paraId="2E048E19" w14:textId="222A44A7" w:rsidR="00527C45" w:rsidRDefault="00527C45" w:rsidP="00527C45">
                            <w:pPr>
                              <w:spacing w:line="240" w:lineRule="auto"/>
                            </w:pPr>
                            <w:r>
                              <w:t>We are currently seeking applicants for the position of Maintenance Manager. Applicants interested can forward their resume to Joy Waskahat, Human Resource Officer.</w:t>
                            </w:r>
                            <w:r>
                              <w:br/>
                              <w:t>A Fire Inspector Position will also be opening in the near future. Keep your eyes posted for that information!</w:t>
                            </w:r>
                          </w:p>
                          <w:p w14:paraId="28B42633" w14:textId="55394DF0" w:rsidR="00527C45" w:rsidRDefault="00527C45" w:rsidP="00527C45">
                            <w:pPr>
                              <w:spacing w:line="240" w:lineRule="auto"/>
                            </w:pPr>
                            <w:r>
                              <w:t>REQUEST FOR PROPOSAL</w:t>
                            </w:r>
                          </w:p>
                          <w:p w14:paraId="3CF09C46" w14:textId="0EEE4BC2" w:rsidR="00527C45" w:rsidRDefault="00527C45" w:rsidP="00527C45">
                            <w:pPr>
                              <w:spacing w:line="240" w:lineRule="auto"/>
                            </w:pPr>
                            <w:r>
                              <w:t>Prior to Christmas, Yellowhead Tribal Council and Technical Services were able to submit a proposal to CMHC to retain the delivery of the Section 95, Section 10, Residential Rehabilitation, and HASI programs. Currently CMHC is seeking to share the duties of program delivery with another service provider. The selected organization will deliver the program nationally, provincially, or by service area. It is unclear as to what will occur</w:t>
                            </w:r>
                            <w:r w:rsidRPr="00527C45">
                              <w:t xml:space="preserve"> </w:t>
                            </w:r>
                            <w:r>
                              <w:t>And it likely will depend on the response to the request for proposal received. We will keep you posted as to the status of our proposal.</w:t>
                            </w:r>
                          </w:p>
                          <w:p w14:paraId="75A7F52E" w14:textId="77777777" w:rsidR="00527C45" w:rsidRDefault="00527C45" w:rsidP="00527C45">
                            <w:pPr>
                              <w:spacing w:line="240" w:lineRule="auto"/>
                            </w:pPr>
                            <w:r>
                              <w:t>DATABASE</w:t>
                            </w:r>
                          </w:p>
                          <w:p w14:paraId="3624BD74" w14:textId="3A84DC97" w:rsidR="00527C45" w:rsidRDefault="00527C45" w:rsidP="00527C45">
                            <w:pPr>
                              <w:spacing w:line="240" w:lineRule="auto"/>
                            </w:pPr>
                            <w:r>
                              <w:t>Database for housing and the other areas in Technical Services will be tackled in the spring. The database will be for the storage of data from each community and will help each community plan for the future in regards to housing replacement,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7" type="#_x0000_t202" style="position:absolute;margin-left:227pt;margin-top:136pt;width:169pt;height:605.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9qGtUCAAAg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" mv:complextextbox="1" filled="f" stroked="f">
                <v:textbox>
                  <w:txbxContent>
                    <w:p w14:paraId="2D2376B5" w14:textId="50537D8E" w:rsidR="00527C45" w:rsidRDefault="00527C45" w:rsidP="00527C45">
                      <w:pPr>
                        <w:spacing w:line="240" w:lineRule="auto"/>
                      </w:pPr>
                      <w:r>
                        <w:t>First Nations have been taking advantage of the warm winter months. Construction has been continuing and the communities are completing a vast array of projects out in the communities. I trust that your holidays were filled with special moments with family and friends.</w:t>
                      </w:r>
                    </w:p>
                    <w:p w14:paraId="64A95CA1" w14:textId="7FCC22EE" w:rsidR="00527C45" w:rsidRDefault="00527C45" w:rsidP="00527C45">
                      <w:pPr>
                        <w:spacing w:line="240" w:lineRule="auto"/>
                      </w:pPr>
                      <w:r>
                        <w:t>JOB POSTING</w:t>
                      </w:r>
                    </w:p>
                    <w:p w14:paraId="2E048E19" w14:textId="222A44A7" w:rsidR="00527C45" w:rsidRDefault="00527C45" w:rsidP="00527C45">
                      <w:pPr>
                        <w:spacing w:line="240" w:lineRule="auto"/>
                      </w:pPr>
                      <w:r>
                        <w:t>We are currently seeking applicants for the position of Maintenance Manager. Applicants interested can forward their resume to Joy Waskahat, Human Resource Officer.</w:t>
                      </w:r>
                      <w:r>
                        <w:br/>
                        <w:t>A Fire Inspector Position will also be opening in the near future. Keep your eyes posted for that information!</w:t>
                      </w:r>
                    </w:p>
                    <w:p w14:paraId="28B42633" w14:textId="55394DF0" w:rsidR="00527C45" w:rsidRDefault="00527C45" w:rsidP="00527C45">
                      <w:pPr>
                        <w:spacing w:line="240" w:lineRule="auto"/>
                      </w:pPr>
                      <w:r>
                        <w:t>REQUEST FOR PROPOSAL</w:t>
                      </w:r>
                    </w:p>
                    <w:p w14:paraId="3CF09C46" w14:textId="0EEE4BC2" w:rsidR="00527C45" w:rsidRDefault="00527C45" w:rsidP="00527C45">
                      <w:pPr>
                        <w:spacing w:line="240" w:lineRule="auto"/>
                      </w:pPr>
                      <w:r>
                        <w:t>Prior to Christmas, Yellowhead Tribal Council and Technical Services were able to submit a proposal to CMHC to retain the delivery of the Section 95, Section 10, Residential Rehabilitation, and HASI programs. Currently CMHC is seeking to share the duties of program delivery with another service provider. The selected organization will deliver the program nationally, provincially, or by service area. It is unclear as to what will occur</w:t>
                      </w:r>
                      <w:r w:rsidRPr="00527C45">
                        <w:t xml:space="preserve"> </w:t>
                      </w:r>
                      <w:r>
                        <w:t>And it likely will depend on the response to the request for proposal received. We will keep you posted as to the status of our proposal.</w:t>
                      </w:r>
                    </w:p>
                    <w:p w14:paraId="75A7F52E" w14:textId="77777777" w:rsidR="00527C45" w:rsidRDefault="00527C45" w:rsidP="00527C45">
                      <w:pPr>
                        <w:spacing w:line="240" w:lineRule="auto"/>
                      </w:pPr>
                      <w:r>
                        <w:t>DATABASE</w:t>
                      </w:r>
                    </w:p>
                    <w:p w14:paraId="3624BD74" w14:textId="3A84DC97" w:rsidR="00527C45" w:rsidRDefault="00527C45" w:rsidP="00527C45">
                      <w:pPr>
                        <w:spacing w:line="240" w:lineRule="auto"/>
                      </w:pPr>
                      <w:r>
                        <w:t>Database for housing and the other areas in Technical Services will be tackled in the spring. The database will be for the storage of data from each community and will help each community plan for the future in regards to housing replacement,</w:t>
                      </w:r>
                    </w:p>
                  </w:txbxContent>
                </v:textbox>
                <w10:wrap type="through" anchorx="page" anchory="page"/>
              </v:shape>
            </w:pict>
          </mc:Fallback>
        </mc:AlternateContent>
      </w:r>
      <w:r w:rsidR="006D12B1" w:rsidRPr="002B3574">
        <w:rPr>
          <w:noProof/>
        </w:rPr>
        <mc:AlternateContent>
          <mc:Choice Requires="wps">
            <w:drawing>
              <wp:anchor distT="0" distB="0" distL="114300" distR="114300" simplePos="0" relativeHeight="251703808" behindDoc="0" locked="0" layoutInCell="1" allowOverlap="1" wp14:anchorId="1CF0918C" wp14:editId="3C533674">
                <wp:simplePos x="0" y="0"/>
                <wp:positionH relativeFrom="page">
                  <wp:posOffset>5026660</wp:posOffset>
                </wp:positionH>
                <wp:positionV relativeFrom="page">
                  <wp:posOffset>1689100</wp:posOffset>
                </wp:positionV>
                <wp:extent cx="0" cy="7728585"/>
                <wp:effectExtent l="0" t="0" r="25400" b="18415"/>
                <wp:wrapTight wrapText="bothSides">
                  <wp:wrapPolygon edited="0">
                    <wp:start x="-1" y="0"/>
                    <wp:lineTo x="-1" y="21580"/>
                    <wp:lineTo x="-1" y="21580"/>
                    <wp:lineTo x="-1" y="0"/>
                    <wp:lineTo x="-1" y="0"/>
                  </wp:wrapPolygon>
                </wp:wrapTight>
                <wp:docPr id="47" name="Straight Connector 47"/>
                <wp:cNvGraphicFramePr/>
                <a:graphic xmlns:a="http://schemas.openxmlformats.org/drawingml/2006/main">
                  <a:graphicData uri="http://schemas.microsoft.com/office/word/2010/wordprocessingShape">
                    <wps:wsp>
                      <wps:cNvCnPr/>
                      <wps:spPr>
                        <a:xfrm>
                          <a:off x="0" y="0"/>
                          <a:ext cx="0" cy="772858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z-index:251703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5.8pt,133pt" to="395.8pt,74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" strokecolor="#5080aa [3204]" strokeweight=".25pt">
                <w10:wrap type="tight" anchorx="page" anchory="page"/>
              </v:line>
            </w:pict>
          </mc:Fallback>
        </mc:AlternateContent>
      </w:r>
      <w:r w:rsidR="006D12B1" w:rsidRPr="00470319">
        <w:rPr>
          <w:noProof/>
        </w:rPr>
        <mc:AlternateContent>
          <mc:Choice Requires="wps">
            <w:drawing>
              <wp:anchor distT="0" distB="0" distL="114300" distR="114300" simplePos="0" relativeHeight="251704832" behindDoc="0" locked="0" layoutInCell="1" allowOverlap="1" wp14:anchorId="7D2F14D6" wp14:editId="5A9ABC27">
                <wp:simplePos x="0" y="0"/>
                <wp:positionH relativeFrom="page">
                  <wp:posOffset>2910840</wp:posOffset>
                </wp:positionH>
                <wp:positionV relativeFrom="page">
                  <wp:posOffset>698500</wp:posOffset>
                </wp:positionV>
                <wp:extent cx="4434840" cy="1066800"/>
                <wp:effectExtent l="0" t="0" r="0" b="0"/>
                <wp:wrapThrough wrapText="bothSides">
                  <wp:wrapPolygon edited="0">
                    <wp:start x="124" y="0"/>
                    <wp:lineTo x="124" y="21086"/>
                    <wp:lineTo x="21278" y="21086"/>
                    <wp:lineTo x="21278" y="0"/>
                    <wp:lineTo x="124" y="0"/>
                  </wp:wrapPolygon>
                </wp:wrapThrough>
                <wp:docPr id="48" name="Text Box 4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ED373F" w14:textId="0812BC69" w:rsidR="00527C45" w:rsidRDefault="00527C45" w:rsidP="00EA10AD">
                            <w:pPr>
                              <w:pStyle w:val="Heading1"/>
                              <w:rPr>
                                <w:rFonts w:hint="eastAsia"/>
                              </w:rPr>
                            </w:pPr>
                            <w:r>
                              <w:t>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8" type="#_x0000_t202" style="position:absolute;margin-left:229.2pt;margin-top:55pt;width:349.2pt;height:8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" mv:complextextbox="1" filled="f" stroked="f">
                <v:textbox>
                  <w:txbxContent>
                    <w:p w14:paraId="21ED373F" w14:textId="0812BC69" w:rsidR="00527C45" w:rsidRDefault="00527C45" w:rsidP="00EA10AD">
                      <w:pPr>
                        <w:pStyle w:val="Heading1"/>
                        <w:rPr>
                          <w:rFonts w:hint="eastAsia"/>
                        </w:rPr>
                      </w:pPr>
                      <w:r>
                        <w:t>Housing</w:t>
                      </w:r>
                    </w:p>
                  </w:txbxContent>
                </v:textbox>
                <w10:wrap type="through" anchorx="page" anchory="page"/>
              </v:shape>
            </w:pict>
          </mc:Fallback>
        </mc:AlternateContent>
      </w:r>
      <w:r w:rsidR="005244A5">
        <w:rPr>
          <w:noProof/>
        </w:rPr>
        <mc:AlternateContent>
          <mc:Choice Requires="wpg">
            <w:drawing>
              <wp:anchor distT="0" distB="0" distL="114300" distR="114300" simplePos="0" relativeHeight="251702784" behindDoc="0" locked="0" layoutInCell="1" allowOverlap="1" wp14:anchorId="267891A3" wp14:editId="64F0822D">
                <wp:simplePos x="0" y="0"/>
                <wp:positionH relativeFrom="page">
                  <wp:posOffset>5166360</wp:posOffset>
                </wp:positionH>
                <wp:positionV relativeFrom="page">
                  <wp:posOffset>1384300</wp:posOffset>
                </wp:positionV>
                <wp:extent cx="2148840" cy="8178800"/>
                <wp:effectExtent l="0" t="0" r="0" b="0"/>
                <wp:wrapThrough wrapText="bothSides">
                  <wp:wrapPolygon edited="0">
                    <wp:start x="255" y="0"/>
                    <wp:lineTo x="255" y="21533"/>
                    <wp:lineTo x="20936" y="21533"/>
                    <wp:lineTo x="20936" y="0"/>
                    <wp:lineTo x="255" y="0"/>
                  </wp:wrapPolygon>
                </wp:wrapThrough>
                <wp:docPr id="55" name="Group 55"/>
                <wp:cNvGraphicFramePr/>
                <a:graphic xmlns:a="http://schemas.openxmlformats.org/drawingml/2006/main">
                  <a:graphicData uri="http://schemas.microsoft.com/office/word/2010/wordprocessingGroup">
                    <wpg:wgp>
                      <wpg:cNvGrpSpPr/>
                      <wpg:grpSpPr>
                        <a:xfrm>
                          <a:off x="0" y="0"/>
                          <a:ext cx="2148840" cy="8178800"/>
                          <a:chOff x="0" y="0"/>
                          <a:chExt cx="2148840" cy="8178800"/>
                        </a:xfrm>
                        <a:extLst>
                          <a:ext uri="{0CCBE362-F206-4b92-989A-16890622DB6E}">
                            <ma14:wrappingTextBoxFlag xmlns:ma14="http://schemas.microsoft.com/office/mac/drawingml/2011/main" val="1"/>
                          </a:ext>
                        </a:extLst>
                      </wpg:grpSpPr>
                      <wps:wsp>
                        <wps:cNvPr id="46" name="Text Box 46"/>
                        <wps:cNvSpPr txBox="1"/>
                        <wps:spPr>
                          <a:xfrm>
                            <a:off x="0" y="0"/>
                            <a:ext cx="2148840" cy="8178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365760"/>
                            <a:ext cx="1965960" cy="161290"/>
                          </a:xfrm>
                          <a:prstGeom prst="rect">
                            <a:avLst/>
                          </a:prstGeom>
                          <a:noFill/>
                          <a:ln>
                            <a:noFill/>
                          </a:ln>
                          <a:effectLst/>
                          <a:extLst>
                            <a:ext uri="{C572A759-6A51-4108-AA02-DFA0A04FC94B}">
                              <ma14:wrappingTextBoxFlag xmlns:ma14="http://schemas.microsoft.com/office/mac/drawingml/2011/main"/>
                            </a:ext>
                          </a:extLst>
                        </wps:spPr>
                        <wps:txbx id="11">
                          <w:txbxContent>
                            <w:p w14:paraId="3157BB5C" w14:textId="6ED6B5FD" w:rsidR="00527C45" w:rsidRDefault="00527C45" w:rsidP="00527C45">
                              <w:pPr>
                                <w:spacing w:line="240" w:lineRule="auto"/>
                              </w:pPr>
                              <w:r>
                                <w:t>maintenance, and upgrades to specific areas of concern for each First Nation. I’m excited for the new initiative but progress in this area is dependent upon securing funding sources.</w:t>
                              </w:r>
                            </w:p>
                            <w:p w14:paraId="3E109D1A" w14:textId="0D72F618" w:rsidR="00527C45" w:rsidRDefault="00527C45" w:rsidP="00527C45">
                              <w:pPr>
                                <w:spacing w:line="240" w:lineRule="auto"/>
                              </w:pPr>
                              <w:r>
                                <w:t>CODE COMPLIANCE INSPECTIONS</w:t>
                              </w:r>
                            </w:p>
                            <w:p w14:paraId="1E67C165" w14:textId="3B1FFD78" w:rsidR="00527C45" w:rsidRDefault="00527C45" w:rsidP="00527C45">
                              <w:pPr>
                                <w:spacing w:line="240" w:lineRule="auto"/>
                              </w:pPr>
                              <w:r>
                                <w:t>So far this year, the introduction of code compliance inspections has been occurring on the CMHC projects. AANDC has also been asking for this additional inspection and so we have been providing these for ongoing projects. Note that code compliance inspections are an added request by CMHC and AANDC and will be an additional cost that the band will be invoiced for. This cost will need to be budgeted for with all new projects.</w:t>
                              </w:r>
                            </w:p>
                            <w:p w14:paraId="7528D929" w14:textId="559BFC95" w:rsidR="00527C45" w:rsidRDefault="00527C45" w:rsidP="00527C45">
                              <w:pPr>
                                <w:spacing w:line="240" w:lineRule="auto"/>
                              </w:pPr>
                              <w:r>
                                <w:t>SYMPOSIUM</w:t>
                              </w:r>
                            </w:p>
                            <w:p w14:paraId="554BBCEF" w14:textId="1CA91F72" w:rsidR="00527C45" w:rsidRDefault="00527C45" w:rsidP="00527C45">
                              <w:pPr>
                                <w:spacing w:line="240" w:lineRule="auto"/>
                              </w:pPr>
                              <w:r>
                                <w:t>Our second symposium will be occurring in Edmonton in March and hosted by the Tribal Council. As part of Technical Services, it is my desire to meet with the housing and public work staff in the evening to discuss housing and public work issues of concern.</w:t>
                              </w:r>
                            </w:p>
                            <w:p w14:paraId="7287188E" w14:textId="77777777" w:rsidR="002761E2" w:rsidRDefault="002761E2" w:rsidP="00527C45">
                              <w:pPr>
                                <w:spacing w:line="240" w:lineRule="auto"/>
                              </w:pPr>
                            </w:p>
                            <w:p w14:paraId="1C96E9DB" w14:textId="7DBA2A11" w:rsidR="002761E2" w:rsidRDefault="002761E2" w:rsidP="00527C45">
                              <w:pPr>
                                <w:spacing w:line="240" w:lineRule="auto"/>
                              </w:pPr>
                              <w:r>
                                <w:t>Kathleen Griffin</w:t>
                              </w:r>
                              <w:r>
                                <w:br/>
                                <w:t>Housing Inspector/Advisor</w:t>
                              </w:r>
                            </w:p>
                            <w:p w14:paraId="118907B9" w14:textId="037FCAB2" w:rsidR="00527C45" w:rsidRDefault="00527C45" w:rsidP="00EA10AD">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525780"/>
                            <a:ext cx="1965960" cy="76898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293495"/>
                            <a:ext cx="1965960" cy="44831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1740535"/>
                            <a:ext cx="1965960" cy="204978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789045"/>
                            <a:ext cx="1965960" cy="28829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4076065"/>
                            <a:ext cx="1965960" cy="140906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5483860"/>
                            <a:ext cx="1965960" cy="28829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5770880"/>
                            <a:ext cx="1965960" cy="448310"/>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6217920"/>
                            <a:ext cx="1965960" cy="288290"/>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5" o:spid="_x0000_s1039" style="position:absolute;margin-left:406.8pt;margin-top:109pt;width:169.2pt;height:644pt;z-index:251702784;mso-position-horizontal-relative:page;mso-position-vertical-relative:page" coordsize="2148840,817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" mv:complextextbox="1">
                <v:shape id="Text Box 46" o:spid="_x0000_s1040" type="#_x0000_t202" style="position:absolute;width:2148840;height:817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NKNxQAA&#10;ANsAAAAPAAAAZHJzL2Rvd25yZXYueG1sRI9Ba8JAFITvgv9heUJvdWMpMUTXUEtbPES02oPHR/aZ&#10;hGbfhuw2if++Wyh4HGbmG2adjaYRPXWutqxgMY9AEBdW11wq+Dq/PyYgnEfW2FgmBTdykG2mkzWm&#10;2g78Sf3JlyJA2KWooPK+TaV0RUUG3dy2xMG72s6gD7Irpe5wCHDTyKcoiqXBmsNChS29VlR8n36M&#10;AspHc94nyzd/2F4/oktyHHJdKvUwG19WIDyN/h7+b++0gucY/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o0o3FAAAA2wAAAA8AAAAAAAAAAAAAAAAAlwIAAGRycy9k&#10;b3ducmV2LnhtbFBLBQYAAAAABAAEAPUAAACJAwAAAAA=&#10;" mv:complextextbox="1" filled="f" stroked="f"/>
                <v:shape id="Text Box 6" o:spid="_x0000_s1041" type="#_x0000_t202" style="position:absolute;left:91440;top:365760;width:1965960;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w:p w14:paraId="3157BB5C" w14:textId="6ED6B5FD" w:rsidR="00527C45" w:rsidRDefault="00527C45" w:rsidP="00527C45">
                        <w:pPr>
                          <w:spacing w:line="240" w:lineRule="auto"/>
                        </w:pPr>
                        <w:r>
                          <w:t>maintenance, and upgrades to specific areas of concern for each First Nation. I’m excited for the new initiative but progress in this area is dependent upon securing funding sources.</w:t>
                        </w:r>
                      </w:p>
                      <w:p w14:paraId="3E109D1A" w14:textId="0D72F618" w:rsidR="00527C45" w:rsidRDefault="00527C45" w:rsidP="00527C45">
                        <w:pPr>
                          <w:spacing w:line="240" w:lineRule="auto"/>
                        </w:pPr>
                        <w:r>
                          <w:t>CODE COMPLIANCE INSPECTIONS</w:t>
                        </w:r>
                      </w:p>
                      <w:p w14:paraId="1E67C165" w14:textId="3B1FFD78" w:rsidR="00527C45" w:rsidRDefault="00527C45" w:rsidP="00527C45">
                        <w:pPr>
                          <w:spacing w:line="240" w:lineRule="auto"/>
                        </w:pPr>
                        <w:r>
                          <w:t>So far this year, the introduction of code compliance inspections has been occurring on the CMHC projects. AANDC has also been asking for this additional inspection and so we have been providing these for ongoing projects. Note that code compliance inspections are an added request by CMHC and AANDC and will be an additional cost that the band will be invoiced for. This cost will need to be budgeted for with all new projects.</w:t>
                        </w:r>
                      </w:p>
                      <w:p w14:paraId="7528D929" w14:textId="559BFC95" w:rsidR="00527C45" w:rsidRDefault="00527C45" w:rsidP="00527C45">
                        <w:pPr>
                          <w:spacing w:line="240" w:lineRule="auto"/>
                        </w:pPr>
                        <w:r>
                          <w:t>SYMPOSIUM</w:t>
                        </w:r>
                      </w:p>
                      <w:p w14:paraId="554BBCEF" w14:textId="1CA91F72" w:rsidR="00527C45" w:rsidRDefault="00527C45" w:rsidP="00527C45">
                        <w:pPr>
                          <w:spacing w:line="240" w:lineRule="auto"/>
                        </w:pPr>
                        <w:r>
                          <w:t>Our second symposium will be occurring in Edmonton in March and hosted by the Tribal Council. As part of Technical Services, it is my desire to meet with the housing and public work staff in the evening to discuss housing and public work issues of concern.</w:t>
                        </w:r>
                      </w:p>
                      <w:p w14:paraId="7287188E" w14:textId="77777777" w:rsidR="002761E2" w:rsidRDefault="002761E2" w:rsidP="00527C45">
                        <w:pPr>
                          <w:spacing w:line="240" w:lineRule="auto"/>
                        </w:pPr>
                      </w:p>
                      <w:p w14:paraId="1C96E9DB" w14:textId="7DBA2A11" w:rsidR="002761E2" w:rsidRDefault="002761E2" w:rsidP="00527C45">
                        <w:pPr>
                          <w:spacing w:line="240" w:lineRule="auto"/>
                        </w:pPr>
                        <w:r>
                          <w:t>Kathleen Griffin</w:t>
                        </w:r>
                        <w:r>
                          <w:br/>
                          <w:t>Housing Inspector/Advisor</w:t>
                        </w:r>
                      </w:p>
                      <w:p w14:paraId="118907B9" w14:textId="037FCAB2" w:rsidR="00527C45" w:rsidRDefault="00527C45" w:rsidP="00EA10AD">
                        <w:pPr>
                          <w:spacing w:line="240" w:lineRule="auto"/>
                        </w:pPr>
                      </w:p>
                    </w:txbxContent>
                  </v:textbox>
                </v:shape>
                <v:shape id="Text Box 7" o:spid="_x0000_s1042" type="#_x0000_t202" style="position:absolute;left:91440;top:525780;width:1965960;height:768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32" inset="0,0,0,0">
                    <w:txbxContent/>
                  </v:textbox>
                </v:shape>
                <v:shape id="Text Box 32" o:spid="_x0000_s1043" type="#_x0000_t202" style="position:absolute;left:91440;top:1293495;width:1965960;height:448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40" inset="0,0,0,0">
                    <w:txbxContent/>
                  </v:textbox>
                </v:shape>
                <v:shape id="Text Box 40" o:spid="_x0000_s1044" type="#_x0000_t202" style="position:absolute;left:91440;top:1740535;width:1965960;height:2049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9" inset="0,0,0,0">
                    <w:txbxContent/>
                  </v:textbox>
                </v:shape>
                <v:shape id="Text Box 49" o:spid="_x0000_s1045" type="#_x0000_t202" style="position:absolute;left:91440;top:3789045;width:196596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46" type="#_x0000_t202" style="position:absolute;left:91440;top:4076065;width:1965960;height:140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2" inset="0,0,0,0">
                    <w:txbxContent/>
                  </v:textbox>
                </v:shape>
                <v:shape id="Text Box 52" o:spid="_x0000_s1047" type="#_x0000_t202" style="position:absolute;left:91440;top:5483860;width:196596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48" type="#_x0000_t202" style="position:absolute;left:91440;top:5770880;width:1965960;height:448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49" type="#_x0000_t202" style="position:absolute;left:91440;top:6217920;width:196596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v:textbox>
                </v:shape>
                <w10:wrap type="through" anchorx="page" anchory="page"/>
              </v:group>
            </w:pict>
          </mc:Fallback>
        </mc:AlternateContent>
      </w:r>
      <w:r w:rsidR="00EA10AD">
        <w:rPr>
          <w:noProof/>
        </w:rPr>
        <mc:AlternateContent>
          <mc:Choice Requires="wps">
            <w:drawing>
              <wp:anchor distT="0" distB="0" distL="114300" distR="114300" simplePos="0" relativeHeight="251701760" behindDoc="0" locked="0" layoutInCell="1" allowOverlap="1" wp14:anchorId="1B2D31E7" wp14:editId="1FAA0FF2">
                <wp:simplePos x="0" y="0"/>
                <wp:positionH relativeFrom="page">
                  <wp:posOffset>2880360</wp:posOffset>
                </wp:positionH>
                <wp:positionV relativeFrom="page">
                  <wp:posOffset>4305300</wp:posOffset>
                </wp:positionV>
                <wp:extent cx="2148840" cy="5257800"/>
                <wp:effectExtent l="0" t="0" r="0" b="0"/>
                <wp:wrapThrough wrapText="bothSides">
                  <wp:wrapPolygon edited="0">
                    <wp:start x="255" y="0"/>
                    <wp:lineTo x="255" y="21496"/>
                    <wp:lineTo x="20936" y="21496"/>
                    <wp:lineTo x="20936" y="0"/>
                    <wp:lineTo x="255" y="0"/>
                  </wp:wrapPolygon>
                </wp:wrapThrough>
                <wp:docPr id="45" name="Text Box 4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18D556" w14:textId="77777777" w:rsidR="00527C45" w:rsidRDefault="00527C45" w:rsidP="00EA10A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50" type="#_x0000_t202" style="position:absolute;margin-left:226.8pt;margin-top:339pt;width:169.2pt;height:414pt;z-index:251701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" mv:complextextbox="1" filled="f" stroked="f">
                <v:textbox>
                  <w:txbxContent>
                    <w:p w14:paraId="1C18D556" w14:textId="77777777" w:rsidR="00527C45" w:rsidRDefault="00527C45" w:rsidP="00EA10AD">
                      <w:pPr>
                        <w:spacing w:line="240" w:lineRule="auto"/>
                      </w:pPr>
                    </w:p>
                  </w:txbxContent>
                </v:textbox>
                <w10:wrap type="through" anchorx="page" anchory="page"/>
              </v:shape>
            </w:pict>
          </mc:Fallback>
        </mc:AlternateContent>
      </w:r>
      <w:r w:rsidR="00EA10AD">
        <w:rPr>
          <w:noProof/>
        </w:rPr>
        <mc:AlternateContent>
          <mc:Choice Requires="wps">
            <w:drawing>
              <wp:anchor distT="0" distB="0" distL="114300" distR="114300" simplePos="0" relativeHeight="251699712" behindDoc="0" locked="0" layoutInCell="1" allowOverlap="1" wp14:anchorId="05508460" wp14:editId="5A327301">
                <wp:simplePos x="0" y="0"/>
                <wp:positionH relativeFrom="page">
                  <wp:posOffset>454660</wp:posOffset>
                </wp:positionH>
                <wp:positionV relativeFrom="page">
                  <wp:posOffset>698500</wp:posOffset>
                </wp:positionV>
                <wp:extent cx="2377440" cy="8864600"/>
                <wp:effectExtent l="0" t="0" r="10160" b="0"/>
                <wp:wrapThrough wrapText="bothSides">
                  <wp:wrapPolygon edited="0">
                    <wp:start x="0" y="0"/>
                    <wp:lineTo x="0" y="21538"/>
                    <wp:lineTo x="21462" y="21538"/>
                    <wp:lineTo x="21462" y="0"/>
                    <wp:lineTo x="0" y="0"/>
                  </wp:wrapPolygon>
                </wp:wrapThrough>
                <wp:docPr id="44" name="Rectangle 44"/>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7D7B6A" w14:textId="77777777" w:rsidR="00527C45" w:rsidRPr="00EA10AD" w:rsidRDefault="00527C45" w:rsidP="00EA10AD">
                            <w:pPr>
                              <w:pStyle w:val="BodyText"/>
                              <w:spacing w:line="240" w:lineRule="auto"/>
                              <w:rPr>
                                <w:color w:val="auto"/>
                                <w:sz w:val="32"/>
                              </w:rPr>
                            </w:pPr>
                            <w:r w:rsidRPr="00EA10AD">
                              <w:rPr>
                                <w:color w:val="auto"/>
                                <w:sz w:val="32"/>
                              </w:rPr>
                              <w:t>QUICK AND EASY CHILI</w:t>
                            </w:r>
                          </w:p>
                          <w:p w14:paraId="61F45D8F" w14:textId="77777777" w:rsidR="00527C45" w:rsidRPr="00EA10AD" w:rsidRDefault="00527C45" w:rsidP="00EA10AD">
                            <w:pPr>
                              <w:spacing w:line="240" w:lineRule="auto"/>
                              <w:rPr>
                                <w:color w:val="767769" w:themeColor="accent5"/>
                              </w:rPr>
                            </w:pPr>
                            <w:r w:rsidRPr="00EA10AD">
                              <w:rPr>
                                <w:color w:val="767769" w:themeColor="accent5"/>
                              </w:rPr>
                              <w:t>This looks like a long ingredient list, but it is mostly things we have in our cupboards anyways. Packaged spices can be expensive. Buy them in bulk if you can to save a lot of money! Chili is an easy, cheap, tasty, and healthy meal the whole family will love! Sarah Juchli, YTC’s dietitian, holds cooking classes where you can learn to cook chili and lots of other great things. If you are interested in coming to a class, call your health centre!</w:t>
                            </w:r>
                          </w:p>
                          <w:p w14:paraId="76B61ECC" w14:textId="77777777" w:rsidR="00527C45" w:rsidRPr="00EA10AD" w:rsidRDefault="00527C45" w:rsidP="00EA10AD">
                            <w:pPr>
                              <w:pStyle w:val="BodyText"/>
                              <w:spacing w:line="240" w:lineRule="auto"/>
                              <w:rPr>
                                <w:color w:val="auto"/>
                              </w:rPr>
                            </w:pPr>
                            <w:r w:rsidRPr="00EA10AD">
                              <w:t>Ingredients</w:t>
                            </w:r>
                            <w:r>
                              <w:br/>
                            </w:r>
                            <w:r w:rsidRPr="00EA10AD">
                              <w:rPr>
                                <w:color w:val="auto"/>
                              </w:rPr>
                              <w:t>1 medium white onion</w:t>
                            </w:r>
                            <w:r w:rsidRPr="00EA10AD">
                              <w:rPr>
                                <w:color w:val="auto"/>
                              </w:rPr>
                              <w:br/>
                              <w:t>4 cloves garlic</w:t>
                            </w:r>
                            <w:r w:rsidRPr="00EA10AD">
                              <w:rPr>
                                <w:color w:val="auto"/>
                              </w:rPr>
                              <w:br/>
                              <w:t>2 red peppers</w:t>
                            </w:r>
                            <w:r w:rsidRPr="00EA10AD">
                              <w:rPr>
                                <w:color w:val="auto"/>
                              </w:rPr>
                              <w:br/>
                              <w:t>2 cans of jalapeno peppers OR 2 fresh jalapeno peppers</w:t>
                            </w:r>
                            <w:r w:rsidRPr="00EA10AD">
                              <w:rPr>
                                <w:color w:val="auto"/>
                              </w:rPr>
                              <w:br/>
                              <w:t>1 tablespoon vegetable oil</w:t>
                            </w:r>
                            <w:r w:rsidRPr="00EA10AD">
                              <w:rPr>
                                <w:color w:val="auto"/>
                              </w:rPr>
                              <w:br/>
                              <w:t>1 pound lean ground beef</w:t>
                            </w:r>
                            <w:r w:rsidRPr="00EA10AD">
                              <w:rPr>
                                <w:color w:val="auto"/>
                              </w:rPr>
                              <w:br/>
                              <w:t>1 tsp. oregano</w:t>
                            </w:r>
                            <w:r w:rsidRPr="00EA10AD">
                              <w:rPr>
                                <w:color w:val="auto"/>
                              </w:rPr>
                              <w:br/>
                              <w:t>1 tsp. cumin</w:t>
                            </w:r>
                            <w:r w:rsidRPr="00EA10AD">
                              <w:rPr>
                                <w:color w:val="auto"/>
                              </w:rPr>
                              <w:br/>
                              <w:t>1 15 oz. can pinto beans</w:t>
                            </w:r>
                            <w:r w:rsidRPr="00EA10AD">
                              <w:rPr>
                                <w:color w:val="auto"/>
                              </w:rPr>
                              <w:br/>
                              <w:t>1 15 oz. can kidney beans</w:t>
                            </w:r>
                            <w:r w:rsidRPr="00EA10AD">
                              <w:rPr>
                                <w:color w:val="auto"/>
                              </w:rPr>
                              <w:br/>
                              <w:t>2 15 oz. cans black beans</w:t>
                            </w:r>
                            <w:r w:rsidRPr="00EA10AD">
                              <w:rPr>
                                <w:color w:val="auto"/>
                              </w:rPr>
                              <w:br/>
                              <w:t>1 15 oz. can tomatoes</w:t>
                            </w:r>
                            <w:r w:rsidRPr="00EA10AD">
                              <w:rPr>
                                <w:color w:val="auto"/>
                              </w:rPr>
                              <w:br/>
                              <w:t>3 tsp. red wine vinegar</w:t>
                            </w:r>
                            <w:r w:rsidRPr="00EA10AD">
                              <w:rPr>
                                <w:color w:val="auto"/>
                              </w:rPr>
                              <w:br/>
                              <w:t>2 tbsp. brown sugar</w:t>
                            </w:r>
                            <w:r w:rsidRPr="00EA10AD">
                              <w:rPr>
                                <w:color w:val="auto"/>
                              </w:rPr>
                              <w:br/>
                              <w:t>1 tbsp. mustard</w:t>
                            </w:r>
                          </w:p>
                          <w:p w14:paraId="43C86EDF" w14:textId="77777777" w:rsidR="00527C45" w:rsidRDefault="00527C45" w:rsidP="00EA10AD">
                            <w:pPr>
                              <w:pStyle w:val="BodyText"/>
                              <w:spacing w:line="240" w:lineRule="auto"/>
                            </w:pPr>
                            <w:r w:rsidRPr="00EA10AD">
                              <w:t>Directions</w:t>
                            </w:r>
                            <w:r>
                              <w:br/>
                            </w:r>
                            <w:r w:rsidRPr="00EA10AD">
                              <w:rPr>
                                <w:color w:val="auto"/>
                              </w:rPr>
                              <w:t>1. Cut up onion, garlic, red peppers, and jalapeno peppers</w:t>
                            </w:r>
                            <w:r w:rsidRPr="00EA10AD">
                              <w:rPr>
                                <w:color w:val="auto"/>
                              </w:rPr>
                              <w:br/>
                              <w:t>2. Heat vegetable oil in a large pot on the stove over medium heat</w:t>
                            </w:r>
                            <w:r w:rsidRPr="00EA10AD">
                              <w:rPr>
                                <w:color w:val="auto"/>
                              </w:rPr>
                              <w:br/>
                              <w:t>3. Add cut up vegetables (onion, garlic, red pepper, jalapeno peppers)</w:t>
                            </w:r>
                            <w:r w:rsidRPr="00EA10AD">
                              <w:rPr>
                                <w:color w:val="auto"/>
                              </w:rPr>
                              <w:br/>
                              <w:t>4. Cook vegetables, stirring often, until soft</w:t>
                            </w:r>
                            <w:r w:rsidRPr="00EA10AD">
                              <w:rPr>
                                <w:color w:val="auto"/>
                              </w:rPr>
                              <w:br/>
                              <w:t>5. Add beef to the vegetables in the pot</w:t>
                            </w:r>
                            <w:r w:rsidRPr="00EA10AD">
                              <w:rPr>
                                <w:color w:val="auto"/>
                              </w:rPr>
                              <w:br/>
                              <w:t>6. Cook until the beef is no longer brown</w:t>
                            </w:r>
                            <w:r w:rsidRPr="00EA10AD">
                              <w:rPr>
                                <w:color w:val="auto"/>
                              </w:rPr>
                              <w:br/>
                              <w:t xml:space="preserve">7. Add oregano, cumin, pinto beans, kidney beans, black beans, tomatoes, vinegar, brown sugar, and mustard to the pot </w:t>
                            </w:r>
                            <w:r w:rsidRPr="00EA10AD">
                              <w:rPr>
                                <w:color w:val="auto"/>
                              </w:rPr>
                              <w:br/>
                              <w:t>8. Stir well</w:t>
                            </w:r>
                            <w:r w:rsidRPr="00EA10AD">
                              <w:rPr>
                                <w:color w:val="auto"/>
                              </w:rPr>
                              <w:br/>
                              <w:t>9. Turn the heat on the stove up to medium-high</w:t>
                            </w:r>
                            <w:r w:rsidRPr="00EA10AD">
                              <w:rPr>
                                <w:color w:val="auto"/>
                              </w:rPr>
                              <w:br/>
                              <w:t>10. Once the chili starts to bubble, turn the heat back down to medium-low</w:t>
                            </w:r>
                            <w:r w:rsidRPr="00EA10AD">
                              <w:rPr>
                                <w:color w:val="auto"/>
                              </w:rPr>
                              <w:br/>
                              <w:t>11. Place a lid on the chili pot</w:t>
                            </w:r>
                            <w:r w:rsidRPr="00EA10AD">
                              <w:rPr>
                                <w:color w:val="auto"/>
                              </w:rPr>
                              <w:br/>
                              <w:t>12. Cook for 45 minutes, stirring occasionally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44" o:spid="_x0000_s1051" style="position:absolute;margin-left:35.8pt;margin-top:55pt;width:187.2pt;height:698pt;z-index:251699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" mv:complextextbox="1" fillcolor="#dbe5ee [660]" stroked="f" strokeweight="1.5pt">
                <v:textbox inset=",0,,0">
                  <w:txbxContent>
                    <w:p w14:paraId="4D7D7B6A" w14:textId="77777777" w:rsidR="00527C45" w:rsidRPr="00EA10AD" w:rsidRDefault="00527C45" w:rsidP="00EA10AD">
                      <w:pPr>
                        <w:pStyle w:val="BodyText"/>
                        <w:spacing w:line="240" w:lineRule="auto"/>
                        <w:rPr>
                          <w:color w:val="auto"/>
                          <w:sz w:val="32"/>
                        </w:rPr>
                      </w:pPr>
                      <w:r w:rsidRPr="00EA10AD">
                        <w:rPr>
                          <w:color w:val="auto"/>
                          <w:sz w:val="32"/>
                        </w:rPr>
                        <w:t>QUICK AND EASY CHILI</w:t>
                      </w:r>
                    </w:p>
                    <w:p w14:paraId="61F45D8F" w14:textId="77777777" w:rsidR="00527C45" w:rsidRPr="00EA10AD" w:rsidRDefault="00527C45" w:rsidP="00EA10AD">
                      <w:pPr>
                        <w:spacing w:line="240" w:lineRule="auto"/>
                        <w:rPr>
                          <w:color w:val="767769" w:themeColor="accent5"/>
                        </w:rPr>
                      </w:pPr>
                      <w:r w:rsidRPr="00EA10AD">
                        <w:rPr>
                          <w:color w:val="767769" w:themeColor="accent5"/>
                        </w:rPr>
                        <w:t>This looks like a long ingredient list, but it is mostly things we have in our cupboards anyways. Packaged spices can be expensive. Buy them in bulk if you can to save a lot of money! Chili is an easy, cheap, tasty, and healthy meal the whole family will love! Sarah Juchli, YTC’s dietitian, holds cooking classes where you can learn to cook chili and lots of other great things. If you are interested in coming to a class, call your health centre!</w:t>
                      </w:r>
                    </w:p>
                    <w:p w14:paraId="76B61ECC" w14:textId="77777777" w:rsidR="00527C45" w:rsidRPr="00EA10AD" w:rsidRDefault="00527C45" w:rsidP="00EA10AD">
                      <w:pPr>
                        <w:pStyle w:val="BodyText"/>
                        <w:spacing w:line="240" w:lineRule="auto"/>
                        <w:rPr>
                          <w:color w:val="auto"/>
                        </w:rPr>
                      </w:pPr>
                      <w:r w:rsidRPr="00EA10AD">
                        <w:t>Ingredients</w:t>
                      </w:r>
                      <w:r>
                        <w:br/>
                      </w:r>
                      <w:r w:rsidRPr="00EA10AD">
                        <w:rPr>
                          <w:color w:val="auto"/>
                        </w:rPr>
                        <w:t>1 medium white onion</w:t>
                      </w:r>
                      <w:r w:rsidRPr="00EA10AD">
                        <w:rPr>
                          <w:color w:val="auto"/>
                        </w:rPr>
                        <w:br/>
                        <w:t>4 cloves garlic</w:t>
                      </w:r>
                      <w:r w:rsidRPr="00EA10AD">
                        <w:rPr>
                          <w:color w:val="auto"/>
                        </w:rPr>
                        <w:br/>
                        <w:t>2 red peppers</w:t>
                      </w:r>
                      <w:r w:rsidRPr="00EA10AD">
                        <w:rPr>
                          <w:color w:val="auto"/>
                        </w:rPr>
                        <w:br/>
                        <w:t>2 cans of jalapeno peppers OR 2 fresh jalapeno peppers</w:t>
                      </w:r>
                      <w:r w:rsidRPr="00EA10AD">
                        <w:rPr>
                          <w:color w:val="auto"/>
                        </w:rPr>
                        <w:br/>
                        <w:t>1 tablespoon vegetable oil</w:t>
                      </w:r>
                      <w:r w:rsidRPr="00EA10AD">
                        <w:rPr>
                          <w:color w:val="auto"/>
                        </w:rPr>
                        <w:br/>
                        <w:t>1 pound lean ground beef</w:t>
                      </w:r>
                      <w:r w:rsidRPr="00EA10AD">
                        <w:rPr>
                          <w:color w:val="auto"/>
                        </w:rPr>
                        <w:br/>
                        <w:t>1 tsp. oregano</w:t>
                      </w:r>
                      <w:r w:rsidRPr="00EA10AD">
                        <w:rPr>
                          <w:color w:val="auto"/>
                        </w:rPr>
                        <w:br/>
                        <w:t>1 tsp. cumin</w:t>
                      </w:r>
                      <w:r w:rsidRPr="00EA10AD">
                        <w:rPr>
                          <w:color w:val="auto"/>
                        </w:rPr>
                        <w:br/>
                        <w:t>1 15 oz. can pinto beans</w:t>
                      </w:r>
                      <w:r w:rsidRPr="00EA10AD">
                        <w:rPr>
                          <w:color w:val="auto"/>
                        </w:rPr>
                        <w:br/>
                        <w:t>1 15 oz. can kidney beans</w:t>
                      </w:r>
                      <w:r w:rsidRPr="00EA10AD">
                        <w:rPr>
                          <w:color w:val="auto"/>
                        </w:rPr>
                        <w:br/>
                        <w:t>2 15 oz. cans black beans</w:t>
                      </w:r>
                      <w:r w:rsidRPr="00EA10AD">
                        <w:rPr>
                          <w:color w:val="auto"/>
                        </w:rPr>
                        <w:br/>
                        <w:t>1 15 oz. can tomatoes</w:t>
                      </w:r>
                      <w:r w:rsidRPr="00EA10AD">
                        <w:rPr>
                          <w:color w:val="auto"/>
                        </w:rPr>
                        <w:br/>
                        <w:t>3 tsp. red wine vinegar</w:t>
                      </w:r>
                      <w:r w:rsidRPr="00EA10AD">
                        <w:rPr>
                          <w:color w:val="auto"/>
                        </w:rPr>
                        <w:br/>
                        <w:t>2 tbsp. brown sugar</w:t>
                      </w:r>
                      <w:r w:rsidRPr="00EA10AD">
                        <w:rPr>
                          <w:color w:val="auto"/>
                        </w:rPr>
                        <w:br/>
                        <w:t>1 tbsp. mustard</w:t>
                      </w:r>
                    </w:p>
                    <w:p w14:paraId="43C86EDF" w14:textId="77777777" w:rsidR="00527C45" w:rsidRDefault="00527C45" w:rsidP="00EA10AD">
                      <w:pPr>
                        <w:pStyle w:val="BodyText"/>
                        <w:spacing w:line="240" w:lineRule="auto"/>
                      </w:pPr>
                      <w:r w:rsidRPr="00EA10AD">
                        <w:t>Directions</w:t>
                      </w:r>
                      <w:r>
                        <w:br/>
                      </w:r>
                      <w:r w:rsidRPr="00EA10AD">
                        <w:rPr>
                          <w:color w:val="auto"/>
                        </w:rPr>
                        <w:t>1. Cut up onion, garlic, red peppers, and jalapeno peppers</w:t>
                      </w:r>
                      <w:r w:rsidRPr="00EA10AD">
                        <w:rPr>
                          <w:color w:val="auto"/>
                        </w:rPr>
                        <w:br/>
                        <w:t>2. Heat vegetable oil in a large pot on the stove over medium heat</w:t>
                      </w:r>
                      <w:r w:rsidRPr="00EA10AD">
                        <w:rPr>
                          <w:color w:val="auto"/>
                        </w:rPr>
                        <w:br/>
                        <w:t>3. Add cut up vegetables (onion, garlic, red pepper, jalapeno peppers)</w:t>
                      </w:r>
                      <w:r w:rsidRPr="00EA10AD">
                        <w:rPr>
                          <w:color w:val="auto"/>
                        </w:rPr>
                        <w:br/>
                        <w:t>4. Cook vegetables, stirring often, until soft</w:t>
                      </w:r>
                      <w:r w:rsidRPr="00EA10AD">
                        <w:rPr>
                          <w:color w:val="auto"/>
                        </w:rPr>
                        <w:br/>
                        <w:t>5. Add beef to the vegetables in the pot</w:t>
                      </w:r>
                      <w:r w:rsidRPr="00EA10AD">
                        <w:rPr>
                          <w:color w:val="auto"/>
                        </w:rPr>
                        <w:br/>
                        <w:t>6. Cook until the beef is no longer brown</w:t>
                      </w:r>
                      <w:r w:rsidRPr="00EA10AD">
                        <w:rPr>
                          <w:color w:val="auto"/>
                        </w:rPr>
                        <w:br/>
                        <w:t xml:space="preserve">7. Add oregano, cumin, pinto beans, kidney beans, black beans, tomatoes, vinegar, brown sugar, and mustard to the pot </w:t>
                      </w:r>
                      <w:r w:rsidRPr="00EA10AD">
                        <w:rPr>
                          <w:color w:val="auto"/>
                        </w:rPr>
                        <w:br/>
                        <w:t>8. Stir well</w:t>
                      </w:r>
                      <w:r w:rsidRPr="00EA10AD">
                        <w:rPr>
                          <w:color w:val="auto"/>
                        </w:rPr>
                        <w:br/>
                        <w:t>9. Turn the heat on the stove up to medium-high</w:t>
                      </w:r>
                      <w:r w:rsidRPr="00EA10AD">
                        <w:rPr>
                          <w:color w:val="auto"/>
                        </w:rPr>
                        <w:br/>
                        <w:t>10. Once the chili starts to bubble, turn the heat back down to medium-low</w:t>
                      </w:r>
                      <w:r w:rsidRPr="00EA10AD">
                        <w:rPr>
                          <w:color w:val="auto"/>
                        </w:rPr>
                        <w:br/>
                        <w:t>11. Place a lid on the chili pot</w:t>
                      </w:r>
                      <w:r w:rsidRPr="00EA10AD">
                        <w:rPr>
                          <w:color w:val="auto"/>
                        </w:rPr>
                        <w:br/>
                        <w:t>12. Cook for 45 minutes, stirring occasionally</w:t>
                      </w:r>
                    </w:p>
                  </w:txbxContent>
                </v:textbox>
                <w10:wrap type="through" anchorx="page" anchory="page"/>
              </v:rect>
            </w:pict>
          </mc:Fallback>
        </mc:AlternateContent>
      </w:r>
      <w:r w:rsidR="00E33428">
        <w:br w:type="page"/>
      </w:r>
      <w:r w:rsidR="00EA10AD">
        <w:rPr>
          <w:noProof/>
        </w:rPr>
        <w:lastRenderedPageBreak/>
        <w:drawing>
          <wp:anchor distT="0" distB="0" distL="114300" distR="114300" simplePos="0" relativeHeight="251697664" behindDoc="0" locked="0" layoutInCell="1" allowOverlap="1" wp14:anchorId="3B402EEE" wp14:editId="5C72E120">
            <wp:simplePos x="0" y="0"/>
            <wp:positionH relativeFrom="page">
              <wp:posOffset>2647950</wp:posOffset>
            </wp:positionH>
            <wp:positionV relativeFrom="page">
              <wp:posOffset>1828800</wp:posOffset>
            </wp:positionV>
            <wp:extent cx="2244090" cy="1922145"/>
            <wp:effectExtent l="0" t="0" r="0" b="8255"/>
            <wp:wrapThrough wrapText="bothSides">
              <wp:wrapPolygon edited="0">
                <wp:start x="0" y="0"/>
                <wp:lineTo x="0" y="21407"/>
                <wp:lineTo x="21270" y="21407"/>
                <wp:lineTo x="21270" y="0"/>
                <wp:lineTo x="0" y="0"/>
              </wp:wrapPolygon>
            </wp:wrapThrough>
            <wp:docPr id="43" name="Picture 43" descr="Macintosh HD:Users:jordancook:Desktop:Screen Shot 2016-02-04 at 2.1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rdancook:Desktop:Screen Shot 2016-02-04 at 2.19.0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409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50" w:rsidRPr="00470319">
        <w:rPr>
          <w:noProof/>
        </w:rPr>
        <mc:AlternateContent>
          <mc:Choice Requires="wps">
            <w:drawing>
              <wp:anchor distT="0" distB="0" distL="114300" distR="114300" simplePos="0" relativeHeight="251696640" behindDoc="0" locked="0" layoutInCell="1" allowOverlap="1" wp14:anchorId="025DF53D" wp14:editId="3E337AD1">
                <wp:simplePos x="0" y="0"/>
                <wp:positionH relativeFrom="page">
                  <wp:posOffset>457200</wp:posOffset>
                </wp:positionH>
                <wp:positionV relativeFrom="page">
                  <wp:posOffset>685800</wp:posOffset>
                </wp:positionV>
                <wp:extent cx="4434840" cy="723900"/>
                <wp:effectExtent l="0" t="0" r="0" b="12700"/>
                <wp:wrapThrough wrapText="bothSides">
                  <wp:wrapPolygon edited="0">
                    <wp:start x="124" y="0"/>
                    <wp:lineTo x="124" y="21221"/>
                    <wp:lineTo x="21278" y="21221"/>
                    <wp:lineTo x="21278" y="0"/>
                    <wp:lineTo x="124" y="0"/>
                  </wp:wrapPolygon>
                </wp:wrapThrough>
                <wp:docPr id="42" name="Text Box 42"/>
                <wp:cNvGraphicFramePr/>
                <a:graphic xmlns:a="http://schemas.openxmlformats.org/drawingml/2006/main">
                  <a:graphicData uri="http://schemas.microsoft.com/office/word/2010/wordprocessingShape">
                    <wps:wsp>
                      <wps:cNvSpPr txBox="1"/>
                      <wps:spPr>
                        <a:xfrm>
                          <a:off x="0" y="0"/>
                          <a:ext cx="4434840" cy="723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444F8A" w14:textId="77777777" w:rsidR="00527C45" w:rsidRDefault="00527C45" w:rsidP="000D1699">
                            <w:pPr>
                              <w:pStyle w:val="Heading1"/>
                              <w:rPr>
                                <w:rFonts w:hint="eastAsia"/>
                              </w:rPr>
                            </w:pPr>
                            <w:r>
                              <w:rPr>
                                <w:rFonts w:hint="eastAsia"/>
                              </w:rPr>
                              <w:t>H</w:t>
                            </w:r>
                            <w:r>
                              <w:t>ealth co-management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margin-left:36pt;margin-top:54pt;width:349.2pt;height:57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" mv:complextextbox="1" filled="f" stroked="f">
                <v:textbox>
                  <w:txbxContent>
                    <w:p w14:paraId="33444F8A" w14:textId="77777777" w:rsidR="00527C45" w:rsidRDefault="00527C45" w:rsidP="000D1699">
                      <w:pPr>
                        <w:pStyle w:val="Heading1"/>
                        <w:rPr>
                          <w:rFonts w:hint="eastAsia"/>
                        </w:rPr>
                      </w:pPr>
                      <w:r>
                        <w:rPr>
                          <w:rFonts w:hint="eastAsia"/>
                        </w:rPr>
                        <w:t>H</w:t>
                      </w:r>
                      <w:r>
                        <w:t>ealth co-management</w:t>
                      </w:r>
                    </w:p>
                  </w:txbxContent>
                </v:textbox>
                <w10:wrap type="through" anchorx="page" anchory="page"/>
              </v:shape>
            </w:pict>
          </mc:Fallback>
        </mc:AlternateContent>
      </w:r>
      <w:bookmarkStart w:id="0" w:name="_GoBack"/>
      <w:r w:rsidR="00261D50">
        <w:rPr>
          <w:i/>
          <w:noProof/>
          <w:color w:val="77697A" w:themeColor="accent6" w:themeShade="BF"/>
        </w:rPr>
        <mc:AlternateContent>
          <mc:Choice Requires="wps">
            <w:drawing>
              <wp:anchor distT="0" distB="0" distL="114300" distR="114300" simplePos="0" relativeHeight="251668992" behindDoc="0" locked="0" layoutInCell="1" allowOverlap="1" wp14:anchorId="31D61739" wp14:editId="57FB76DF">
                <wp:simplePos x="0" y="0"/>
                <wp:positionH relativeFrom="page">
                  <wp:posOffset>457200</wp:posOffset>
                </wp:positionH>
                <wp:positionV relativeFrom="page">
                  <wp:posOffset>1270000</wp:posOffset>
                </wp:positionV>
                <wp:extent cx="2148840" cy="3147060"/>
                <wp:effectExtent l="0" t="0" r="0" b="2540"/>
                <wp:wrapThrough wrapText="bothSides">
                  <wp:wrapPolygon edited="0">
                    <wp:start x="255" y="0"/>
                    <wp:lineTo x="255" y="21443"/>
                    <wp:lineTo x="20936" y="21443"/>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1470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53" type="#_x0000_t202" style="position:absolute;margin-left:36pt;margin-top:100pt;width:169.2pt;height:247.8pt;z-index:251668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" mv:complextextbox="1" filled="f" stroked="f">
                <v:textbox style="mso-next-textbox:#Text Box 34">
                  <w:txbxContent/>
                </v:textbox>
                <w10:wrap type="through" anchorx="page" anchory="page"/>
              </v:shape>
            </w:pict>
          </mc:Fallback>
        </mc:AlternateContent>
      </w:r>
      <w:bookmarkEnd w:id="0"/>
      <w:r w:rsidR="000D1699" w:rsidRPr="000B6982">
        <w:rPr>
          <w:noProof/>
        </w:rPr>
        <mc:AlternateContent>
          <mc:Choice Requires="wps">
            <w:drawing>
              <wp:anchor distT="0" distB="0" distL="114300" distR="114300" simplePos="0" relativeHeight="251671040" behindDoc="0" locked="0" layoutInCell="1" allowOverlap="1" wp14:anchorId="749EF463" wp14:editId="650C25C5">
                <wp:simplePos x="0" y="0"/>
                <wp:positionH relativeFrom="page">
                  <wp:posOffset>2606040</wp:posOffset>
                </wp:positionH>
                <wp:positionV relativeFrom="page">
                  <wp:posOffset>1498600</wp:posOffset>
                </wp:positionV>
                <wp:extent cx="0" cy="2781300"/>
                <wp:effectExtent l="0" t="0" r="25400" b="12700"/>
                <wp:wrapTight wrapText="bothSides">
                  <wp:wrapPolygon edited="0">
                    <wp:start x="-1" y="0"/>
                    <wp:lineTo x="-1" y="21501"/>
                    <wp:lineTo x="-1" y="21501"/>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27813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118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" strokecolor="#5080aa [3204]" strokeweight=".25pt">
                <w10:wrap type="tight" anchorx="page" anchory="page"/>
              </v:line>
            </w:pict>
          </mc:Fallback>
        </mc:AlternateContent>
      </w:r>
      <w:r w:rsidR="009805AD">
        <w:rPr>
          <w:noProof/>
        </w:rPr>
        <w:drawing>
          <wp:anchor distT="0" distB="0" distL="114300" distR="114300" simplePos="0" relativeHeight="251673088" behindDoc="0" locked="0" layoutInCell="1" allowOverlap="1" wp14:anchorId="0AA0EF7F" wp14:editId="1E11F1D3">
            <wp:simplePos x="0" y="0"/>
            <wp:positionH relativeFrom="page">
              <wp:posOffset>4940300</wp:posOffset>
            </wp:positionH>
            <wp:positionV relativeFrom="page">
              <wp:posOffset>736600</wp:posOffset>
            </wp:positionV>
            <wp:extent cx="2374900" cy="1460500"/>
            <wp:effectExtent l="0" t="0" r="12700" b="12700"/>
            <wp:wrapTight wrapText="bothSides">
              <wp:wrapPolygon edited="0">
                <wp:start x="0" y="0"/>
                <wp:lineTo x="0" y="21412"/>
                <wp:lineTo x="21484" y="21412"/>
                <wp:lineTo x="21484"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7717"/>
                    <a:stretch/>
                  </pic:blipFill>
                  <pic:spPr bwMode="auto">
                    <a:xfrm>
                      <a:off x="0" y="0"/>
                      <a:ext cx="2374900" cy="1460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E86EC6">
        <w:rPr>
          <w:noProof/>
        </w:rPr>
        <w:drawing>
          <wp:anchor distT="0" distB="0" distL="114300" distR="114300" simplePos="0" relativeHeight="251674112" behindDoc="0" locked="0" layoutInCell="1" allowOverlap="1" wp14:anchorId="247B5760" wp14:editId="3176FDC6">
            <wp:simplePos x="0" y="0"/>
            <wp:positionH relativeFrom="page">
              <wp:posOffset>457200</wp:posOffset>
            </wp:positionH>
            <wp:positionV relativeFrom="page">
              <wp:posOffset>4483100</wp:posOffset>
            </wp:positionV>
            <wp:extent cx="4432300" cy="2286000"/>
            <wp:effectExtent l="0" t="0" r="12700" b="0"/>
            <wp:wrapTight wrapText="bothSides">
              <wp:wrapPolygon edited="0">
                <wp:start x="0" y="0"/>
                <wp:lineTo x="0" y="21360"/>
                <wp:lineTo x="21538" y="21360"/>
                <wp:lineTo x="21538"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27054"/>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97156">
        <w:rPr>
          <w:i/>
          <w:noProof/>
          <w:color w:val="77697A" w:themeColor="accent6" w:themeShade="BF"/>
        </w:rPr>
        <mc:AlternateContent>
          <mc:Choice Requires="wps">
            <w:drawing>
              <wp:anchor distT="0" distB="0" distL="114300" distR="114300" simplePos="0" relativeHeight="251670016" behindDoc="0" locked="0" layoutInCell="1" allowOverlap="1" wp14:anchorId="1758AF16" wp14:editId="40418A27">
                <wp:simplePos x="0" y="0"/>
                <wp:positionH relativeFrom="page">
                  <wp:posOffset>2743200</wp:posOffset>
                </wp:positionH>
                <wp:positionV relativeFrom="page">
                  <wp:posOffset>850900</wp:posOffset>
                </wp:positionV>
                <wp:extent cx="2148840" cy="3566160"/>
                <wp:effectExtent l="0" t="0" r="0" b="0"/>
                <wp:wrapThrough wrapText="bothSides">
                  <wp:wrapPolygon edited="0">
                    <wp:start x="255" y="0"/>
                    <wp:lineTo x="255" y="21385"/>
                    <wp:lineTo x="20936" y="21385"/>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4" type="#_x0000_t202" style="position:absolute;margin-left:3in;margin-top:67pt;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" mv:complextextbox="1" filled="f" stroked="f">
                <v:textbox>
                  <w:txbxContent/>
                </v:textbox>
                <w10:wrap type="through" anchorx="page" anchory="page"/>
              </v:shape>
            </w:pict>
          </mc:Fallback>
        </mc:AlternateContent>
      </w:r>
      <w:r w:rsidR="00001F52"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2D5DC59F" wp14:editId="01733B3C">
                <wp:simplePos x="0" y="0"/>
                <wp:positionH relativeFrom="page">
                  <wp:posOffset>457200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F91308D" w14:textId="77777777" w:rsidR="00527C45" w:rsidRDefault="00527C45" w:rsidP="002E6AAB">
                            <w:pPr>
                              <w:pStyle w:val="Heading1"/>
                              <w:rPr>
                                <w:rFonts w:hint="eastAsia"/>
                              </w:rPr>
                            </w:pPr>
                            <w:r w:rsidRPr="00CA47DA">
                              <w:t xml:space="preserve">Suspendisse sed odio sed tortor nonummy tempus. </w:t>
                            </w:r>
                          </w:p>
                          <w:p w14:paraId="200054BC" w14:textId="77777777" w:rsidR="00527C45" w:rsidRPr="00CA47DA" w:rsidRDefault="00527C45" w:rsidP="002E6AAB">
                            <w:r w:rsidRPr="00CA47DA">
                              <w:t>Suspendisse tempor, ipsum ac tincidunt pretium, nunc justo aliquet ante, et porta odio ipsum sed felis. Aliquam erat volutpat. Sed et tortor.</w:t>
                            </w:r>
                          </w:p>
                          <w:p w14:paraId="47BF7D06" w14:textId="77777777" w:rsidR="00527C45" w:rsidRDefault="00527C45"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5" style="position:absolute;margin-left:36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" mv:complextextbox="1" fillcolor="#dce0dd [1943]" stroked="f" strokeweight="1.5pt">
                <v:stroke o:forcedash="t"/>
                <v:textbox inset=",7.2pt,,7.2pt">
                  <w:txbxContent>
                    <w:p w14:paraId="1F91308D" w14:textId="77777777" w:rsidR="00527C45" w:rsidRDefault="00527C45" w:rsidP="002E6AAB">
                      <w:pPr>
                        <w:pStyle w:val="Heading1"/>
                        <w:rPr>
                          <w:rFonts w:hint="eastAsia"/>
                        </w:rPr>
                      </w:pPr>
                      <w:r w:rsidRPr="00CA47DA">
                        <w:t xml:space="preserve">Suspendisse sed odio sed tortor nonummy tempus. </w:t>
                      </w:r>
                    </w:p>
                    <w:p w14:paraId="200054BC" w14:textId="77777777" w:rsidR="00527C45" w:rsidRPr="00CA47DA" w:rsidRDefault="00527C45" w:rsidP="002E6AAB">
                      <w:r w:rsidRPr="00CA47DA">
                        <w:t>Suspendisse tempor, ipsum ac tincidunt pretium, nunc justo aliquet ante, et porta odio ipsum sed felis. Aliquam erat volutpat. Sed et tortor.</w:t>
                      </w:r>
                    </w:p>
                    <w:p w14:paraId="47BF7D06" w14:textId="77777777" w:rsidR="00527C45" w:rsidRDefault="00527C45"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2064" behindDoc="0" locked="0" layoutInCell="1" allowOverlap="1" wp14:anchorId="3CB41170" wp14:editId="630DC8B5">
                <wp:simplePos x="0" y="0"/>
                <wp:positionH relativeFrom="page">
                  <wp:posOffset>4940300</wp:posOffset>
                </wp:positionH>
                <wp:positionV relativeFrom="page">
                  <wp:posOffset>2235200</wp:posOffset>
                </wp:positionV>
                <wp:extent cx="2377440" cy="7366000"/>
                <wp:effectExtent l="0" t="0" r="10160" b="0"/>
                <wp:wrapThrough wrapText="bothSides">
                  <wp:wrapPolygon edited="0">
                    <wp:start x="0" y="0"/>
                    <wp:lineTo x="0" y="21526"/>
                    <wp:lineTo x="21462" y="21526"/>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73660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12E767C" w14:textId="77777777" w:rsidR="00527C45" w:rsidRDefault="00527C45" w:rsidP="00901E1B">
                            <w:pPr>
                              <w:pStyle w:val="Heading3"/>
                              <w:rPr>
                                <w:rFonts w:hint="eastAsia"/>
                              </w:rPr>
                            </w:pPr>
                            <w:r w:rsidRPr="00BC42F4">
                              <w:t>A</w:t>
                            </w:r>
                            <w:r>
                              <w:t>liquam erat volutpat:</w:t>
                            </w:r>
                          </w:p>
                          <w:p w14:paraId="1E8472CD" w14:textId="77777777" w:rsidR="00527C45" w:rsidRDefault="00527C45" w:rsidP="00901E1B">
                            <w:pPr>
                              <w:pStyle w:val="Heading4"/>
                            </w:pPr>
                            <w:r>
                              <w:t xml:space="preserve">Pellentesque vel mi eget. </w:t>
                            </w:r>
                          </w:p>
                          <w:p w14:paraId="5A34F0C5" w14:textId="77777777" w:rsidR="00527C45" w:rsidRDefault="00527C45"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3C05AEA7" w14:textId="77777777" w:rsidR="00527C45" w:rsidRDefault="00527C45"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410A0486" w14:textId="77777777" w:rsidR="00527C45" w:rsidRDefault="00527C45" w:rsidP="000B6982">
                            <w:pPr>
                              <w:pStyle w:val="Heading4"/>
                            </w:pPr>
                            <w:r w:rsidRPr="00C27B45">
                              <w:t>Ut ut ultricies ipsum.</w:t>
                            </w:r>
                          </w:p>
                          <w:p w14:paraId="385C69F0" w14:textId="77777777" w:rsidR="00527C45" w:rsidRDefault="00527C45"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4C58ED2F" w14:textId="77777777" w:rsidR="00527C45" w:rsidRDefault="00527C45" w:rsidP="00901E1B">
                            <w:pPr>
                              <w:pStyle w:val="BodyText"/>
                            </w:pPr>
                            <w:r>
                              <w:t>Sed at aliquet lorem. Nunc odio nisl, pellentesque ac elementum nec, consequat ut nunc. Integer pulvinar elementum mi malesuada aliquam.</w:t>
                            </w:r>
                          </w:p>
                          <w:p w14:paraId="0A900B7B" w14:textId="77777777" w:rsidR="00527C45" w:rsidRDefault="00527C45" w:rsidP="00901E1B">
                            <w:pPr>
                              <w:pStyle w:val="BodyText"/>
                            </w:pPr>
                            <w:r>
                              <w:t>Nullam aliquet lacus sit amet enim fermentum blandit. Pellentesque dictum sodales cursus. Praesent sed ante eu metus facilisis interdum a eu elit.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6" style="position:absolute;margin-left:389pt;margin-top:176pt;width:187.2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" mv:complextextbox="1" fillcolor="#b8ccdd [1300]" stroked="f" strokeweight="1.5pt">
                <v:stroke o:forcedash="t"/>
                <v:textbox inset=",0,,0">
                  <w:txbxContent>
                    <w:p w14:paraId="712E767C" w14:textId="77777777" w:rsidR="00527C45" w:rsidRDefault="00527C45" w:rsidP="00901E1B">
                      <w:pPr>
                        <w:pStyle w:val="Heading3"/>
                        <w:rPr>
                          <w:rFonts w:hint="eastAsia"/>
                        </w:rPr>
                      </w:pPr>
                      <w:r w:rsidRPr="00BC42F4">
                        <w:t>A</w:t>
                      </w:r>
                      <w:r>
                        <w:t>liquam erat volutpat:</w:t>
                      </w:r>
                    </w:p>
                    <w:p w14:paraId="1E8472CD" w14:textId="77777777" w:rsidR="00527C45" w:rsidRDefault="00527C45" w:rsidP="00901E1B">
                      <w:pPr>
                        <w:pStyle w:val="Heading4"/>
                      </w:pPr>
                      <w:r>
                        <w:t xml:space="preserve">Pellentesque vel mi eget. </w:t>
                      </w:r>
                    </w:p>
                    <w:p w14:paraId="5A34F0C5" w14:textId="77777777" w:rsidR="00527C45" w:rsidRDefault="00527C45"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3C05AEA7" w14:textId="77777777" w:rsidR="00527C45" w:rsidRDefault="00527C45"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410A0486" w14:textId="77777777" w:rsidR="00527C45" w:rsidRDefault="00527C45" w:rsidP="000B6982">
                      <w:pPr>
                        <w:pStyle w:val="Heading4"/>
                      </w:pPr>
                      <w:r w:rsidRPr="00C27B45">
                        <w:t>Ut ut ultricies ipsum.</w:t>
                      </w:r>
                    </w:p>
                    <w:p w14:paraId="385C69F0" w14:textId="77777777" w:rsidR="00527C45" w:rsidRDefault="00527C45"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4C58ED2F" w14:textId="77777777" w:rsidR="00527C45" w:rsidRDefault="00527C45" w:rsidP="00901E1B">
                      <w:pPr>
                        <w:pStyle w:val="BodyText"/>
                      </w:pPr>
                      <w:r>
                        <w:t>Sed at aliquet lorem. Nunc odio nisl, pellentesque ac elementum nec, consequat ut nunc. Integer pulvinar elementum mi malesuada aliquam.</w:t>
                      </w:r>
                    </w:p>
                    <w:p w14:paraId="0A900B7B" w14:textId="77777777" w:rsidR="00527C45" w:rsidRDefault="00527C45" w:rsidP="00901E1B">
                      <w:pPr>
                        <w:pStyle w:val="BodyText"/>
                      </w:pPr>
                      <w:r>
                        <w:t>Nullam aliquet lacus sit amet enim fermentum blandit. Pellentesque dictum sodales cursus. Praesent sed ante eu metus facilisis interdum a eu elit.</w:t>
                      </w:r>
                    </w:p>
                  </w:txbxContent>
                </v:textbox>
                <w10:wrap type="through" anchorx="page" anchory="page"/>
              </v:rect>
            </w:pict>
          </mc:Fallback>
        </mc:AlternateContent>
      </w:r>
    </w:p>
    <w:p w14:paraId="32482399" w14:textId="77777777" w:rsidR="00486052" w:rsidRDefault="00C46335">
      <w:r>
        <w:rPr>
          <w:i/>
          <w:noProof/>
          <w:color w:val="77697A" w:themeColor="accent6" w:themeShade="BF"/>
        </w:rPr>
        <w:lastRenderedPageBreak/>
        <w:drawing>
          <wp:anchor distT="0" distB="0" distL="114300" distR="114300" simplePos="0" relativeHeight="251687424" behindDoc="0" locked="0" layoutInCell="1" allowOverlap="1" wp14:anchorId="22D9B6F3" wp14:editId="154C5109">
            <wp:simplePos x="0" y="0"/>
            <wp:positionH relativeFrom="page">
              <wp:posOffset>5486400</wp:posOffset>
            </wp:positionH>
            <wp:positionV relativeFrom="page">
              <wp:posOffset>736600</wp:posOffset>
            </wp:positionV>
            <wp:extent cx="1828800" cy="3746500"/>
            <wp:effectExtent l="0" t="0" r="0" b="12700"/>
            <wp:wrapThrough wrapText="bothSides">
              <wp:wrapPolygon edited="0">
                <wp:start x="0" y="0"/>
                <wp:lineTo x="0" y="21527"/>
                <wp:lineTo x="21300" y="21527"/>
                <wp:lineTo x="21300" y="0"/>
                <wp:lineTo x="0" y="0"/>
              </wp:wrapPolygon>
            </wp:wrapThrough>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18">
                      <a:extLst>
                        <a:ext uri="{28A0092B-C50C-407E-A947-70E740481C1C}">
                          <a14:useLocalDpi xmlns:a14="http://schemas.microsoft.com/office/drawing/2010/main" val="0"/>
                        </a:ext>
                      </a:extLst>
                    </a:blip>
                    <a:srcRect l="54636" r="10857"/>
                    <a:stretch/>
                  </pic:blipFill>
                  <pic:spPr bwMode="auto">
                    <a:xfrm>
                      <a:off x="0" y="0"/>
                      <a:ext cx="1828800" cy="3746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5C4ED9">
        <w:rPr>
          <w:noProof/>
        </w:rPr>
        <mc:AlternateContent>
          <mc:Choice Requires="wps">
            <w:drawing>
              <wp:anchor distT="0" distB="0" distL="114300" distR="114300" simplePos="0" relativeHeight="251689472" behindDoc="0" locked="0" layoutInCell="1" allowOverlap="1" wp14:anchorId="2BCD880F" wp14:editId="06E96D5C">
                <wp:simplePos x="0" y="0"/>
                <wp:positionH relativeFrom="page">
                  <wp:posOffset>711200</wp:posOffset>
                </wp:positionH>
                <wp:positionV relativeFrom="page">
                  <wp:posOffset>5372100</wp:posOffset>
                </wp:positionV>
                <wp:extent cx="3340100" cy="254000"/>
                <wp:effectExtent l="0" t="0" r="0" b="0"/>
                <wp:wrapTight wrapText="bothSides">
                  <wp:wrapPolygon edited="0">
                    <wp:start x="164" y="0"/>
                    <wp:lineTo x="164" y="19440"/>
                    <wp:lineTo x="21189" y="19440"/>
                    <wp:lineTo x="21189" y="0"/>
                    <wp:lineTo x="164" y="0"/>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AB789CF" w14:textId="77777777" w:rsidR="00527C45" w:rsidRPr="00CA47DA" w:rsidRDefault="00527C45" w:rsidP="005C4ED9">
                            <w:pPr>
                              <w:pStyle w:val="Mailer"/>
                              <w:rPr>
                                <w:rFonts w:hint="eastAsia"/>
                              </w:rPr>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7" type="#_x0000_t202" style="position:absolute;margin-left:56pt;margin-top:423pt;width:263pt;height:20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" filled="f" stroked="f">
                <v:stroke o:forcedash="t"/>
                <v:textbox inset=",0,,0">
                  <w:txbxContent>
                    <w:p w14:paraId="6AB789CF" w14:textId="77777777" w:rsidR="00527C45" w:rsidRPr="00CA47DA" w:rsidRDefault="00527C45" w:rsidP="005C4ED9">
                      <w:pPr>
                        <w:pStyle w:val="Mailer"/>
                        <w:rPr>
                          <w:rFonts w:hint="eastAsia"/>
                        </w:rPr>
                      </w:pPr>
                      <w:r>
                        <w:t>LOREM IPSUM</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0496" behindDoc="0" locked="0" layoutInCell="1" allowOverlap="1" wp14:anchorId="441527F5" wp14:editId="7AAAAB0E">
                <wp:simplePos x="0" y="0"/>
                <wp:positionH relativeFrom="page">
                  <wp:posOffset>705485</wp:posOffset>
                </wp:positionH>
                <wp:positionV relativeFrom="page">
                  <wp:posOffset>5630545</wp:posOffset>
                </wp:positionV>
                <wp:extent cx="3340100" cy="431800"/>
                <wp:effectExtent l="0" t="0" r="0" b="0"/>
                <wp:wrapTight wrapText="bothSides">
                  <wp:wrapPolygon edited="0">
                    <wp:start x="164" y="0"/>
                    <wp:lineTo x="164" y="20329"/>
                    <wp:lineTo x="21189" y="20329"/>
                    <wp:lineTo x="21189" y="0"/>
                    <wp:lineTo x="164" y="0"/>
                  </wp:wrapPolygon>
                </wp:wrapTight>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40687" w14:textId="77777777" w:rsidR="00527C45" w:rsidRPr="00CA47DA" w:rsidRDefault="00527C45"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8" type="#_x0000_t202" style="position:absolute;margin-left:55.55pt;margin-top:443.35pt;width:263pt;height:3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" filled="f" stroked="f">
                <v:textbox inset=",0,,0">
                  <w:txbxContent>
                    <w:p w14:paraId="01040687" w14:textId="77777777" w:rsidR="00527C45" w:rsidRPr="00CA47DA" w:rsidRDefault="00527C45"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2544" behindDoc="0" locked="0" layoutInCell="1" allowOverlap="1" wp14:anchorId="00713C1D" wp14:editId="131BDA1D">
                <wp:simplePos x="0" y="0"/>
                <wp:positionH relativeFrom="page">
                  <wp:posOffset>3093085</wp:posOffset>
                </wp:positionH>
                <wp:positionV relativeFrom="page">
                  <wp:posOffset>7268845</wp:posOffset>
                </wp:positionV>
                <wp:extent cx="3657600" cy="1143000"/>
                <wp:effectExtent l="0" t="0" r="0" b="0"/>
                <wp:wrapTight wrapText="bothSides">
                  <wp:wrapPolygon edited="0">
                    <wp:start x="150" y="0"/>
                    <wp:lineTo x="150" y="21120"/>
                    <wp:lineTo x="21300" y="21120"/>
                    <wp:lineTo x="21300" y="0"/>
                    <wp:lineTo x="150" y="0"/>
                  </wp:wrapPolygon>
                </wp:wrapTight>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A6ED00F" w14:textId="77777777" w:rsidR="00527C45" w:rsidRPr="00CA47DA" w:rsidRDefault="00527C45" w:rsidP="005C4ED9">
                            <w:pPr>
                              <w:pStyle w:val="Block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9" type="#_x0000_t202" style="position:absolute;margin-left:243.55pt;margin-top:572.35pt;width:4in;height:90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" filled="f" stroked="f">
                <v:stroke o:forcedash="t"/>
                <v:textbox inset=",0,,0">
                  <w:txbxContent>
                    <w:p w14:paraId="1A6ED00F" w14:textId="77777777" w:rsidR="00527C45" w:rsidRPr="00CA47DA" w:rsidRDefault="00527C45" w:rsidP="005C4ED9">
                      <w:pPr>
                        <w:pStyle w:val="BlockText"/>
                      </w:pPr>
                      <w:r>
                        <w:t>Address Line 1</w:t>
                      </w:r>
                      <w:r>
                        <w:br/>
                        <w:t>Address Line 2</w:t>
                      </w:r>
                      <w:r>
                        <w:br/>
                        <w:t>Address Line 3</w:t>
                      </w:r>
                      <w:r>
                        <w:br/>
                        <w:t>Address Line 4</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1520" behindDoc="0" locked="0" layoutInCell="0" allowOverlap="1" wp14:anchorId="2E8B3925" wp14:editId="2E1BFEAC">
                <wp:simplePos x="0" y="0"/>
                <wp:positionH relativeFrom="page">
                  <wp:posOffset>3093085</wp:posOffset>
                </wp:positionH>
                <wp:positionV relativeFrom="page">
                  <wp:posOffset>6964045</wp:posOffset>
                </wp:positionV>
                <wp:extent cx="3657600" cy="274320"/>
                <wp:effectExtent l="0" t="0" r="0" b="5080"/>
                <wp:wrapTight wrapText="bothSides">
                  <wp:wrapPolygon edited="0">
                    <wp:start x="150" y="0"/>
                    <wp:lineTo x="150" y="20000"/>
                    <wp:lineTo x="21300" y="20000"/>
                    <wp:lineTo x="21300" y="0"/>
                    <wp:lineTo x="150" y="0"/>
                  </wp:wrapPolygon>
                </wp:wrapTight>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8989A24" w14:textId="77777777" w:rsidR="00527C45" w:rsidRPr="00CA47DA" w:rsidRDefault="00527C45" w:rsidP="005C4ED9">
                            <w:pPr>
                              <w:pStyle w:val="Mailer"/>
                              <w:rPr>
                                <w:rFonts w:hint="eastAsia"/>
                              </w:rP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0" type="#_x0000_t202" style="position:absolute;margin-left:243.55pt;margin-top:548.35pt;width:4in;height:2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" o:allowincell="f" filled="f" stroked="f">
                <v:stroke o:forcedash="t"/>
                <v:textbox inset=",0,,0">
                  <w:txbxContent>
                    <w:p w14:paraId="68989A24" w14:textId="77777777" w:rsidR="00527C45" w:rsidRPr="00CA47DA" w:rsidRDefault="00527C45" w:rsidP="005C4ED9">
                      <w:pPr>
                        <w:pStyle w:val="Mailer"/>
                        <w:rPr>
                          <w:rFonts w:hint="eastAsia"/>
                        </w:rPr>
                      </w:pPr>
                      <w:r>
                        <w:t>[Recipient]</w:t>
                      </w:r>
                    </w:p>
                  </w:txbxContent>
                </v:textbox>
                <w10:wrap type="tight" anchorx="page" anchory="page"/>
              </v:shape>
            </w:pict>
          </mc:Fallback>
        </mc:AlternateContent>
      </w:r>
      <w:r w:rsidR="00BB799F" w:rsidRPr="00120A6F">
        <w:rPr>
          <w:i/>
          <w:noProof/>
          <w:color w:val="77697A" w:themeColor="accent6" w:themeShade="BF"/>
        </w:rPr>
        <mc:AlternateContent>
          <mc:Choice Requires="wps">
            <w:drawing>
              <wp:anchor distT="0" distB="0" distL="114300" distR="114300" simplePos="0" relativeHeight="251683328" behindDoc="0" locked="0" layoutInCell="1" allowOverlap="1" wp14:anchorId="0305CD7D" wp14:editId="10A8EAB3">
                <wp:simplePos x="0" y="0"/>
                <wp:positionH relativeFrom="page">
                  <wp:posOffset>457200</wp:posOffset>
                </wp:positionH>
                <wp:positionV relativeFrom="page">
                  <wp:posOffset>736600</wp:posOffset>
                </wp:positionV>
                <wp:extent cx="4983480" cy="3746500"/>
                <wp:effectExtent l="0" t="0" r="20320" b="12700"/>
                <wp:wrapThrough wrapText="bothSides">
                  <wp:wrapPolygon edited="0">
                    <wp:start x="0" y="0"/>
                    <wp:lineTo x="0" y="21527"/>
                    <wp:lineTo x="21578" y="21527"/>
                    <wp:lineTo x="2157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983480" cy="3746500"/>
                        </a:xfrm>
                        <a:prstGeom prst="rect">
                          <a:avLst/>
                        </a:prstGeom>
                        <a:solidFill>
                          <a:schemeClr val="accent1">
                            <a:lumMod val="20000"/>
                            <a:lumOff val="8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A379316" w14:textId="77777777" w:rsidR="00527C45" w:rsidRDefault="00527C45" w:rsidP="00305FEE">
                            <w:pPr>
                              <w:pStyle w:val="Heading1"/>
                              <w:jc w:val="left"/>
                              <w:rPr>
                                <w:rFonts w:hint="eastAsia"/>
                              </w:rPr>
                            </w:pPr>
                            <w:r>
                              <w:t xml:space="preserve">Pellentesque pretium nunc id nunc </w:t>
                            </w:r>
                            <w:r>
                              <w:rPr>
                                <w:rFonts w:hint="eastAsia"/>
                              </w:rPr>
                              <w:t>…</w:t>
                            </w:r>
                          </w:p>
                          <w:p w14:paraId="211295AD" w14:textId="77777777" w:rsidR="00527C45" w:rsidRDefault="00527C45" w:rsidP="00305FEE">
                            <w:r>
                              <w:t xml:space="preserve">Nulla felis orci, iaculis sed, euismod ac, egestas in, odio. Suspendisse consequat velit eu enim. Quisque quis nisl. Cras ac libero varius dui porta nonummy. </w:t>
                            </w:r>
                          </w:p>
                          <w:p w14:paraId="6104C9CA" w14:textId="77777777" w:rsidR="00527C45" w:rsidRDefault="00527C45" w:rsidP="00305FEE">
                            <w:r>
                              <w:t>Duis tincidunt, quam vitae cursus aliquet, nisi arcu consectetuer orci, vitae condimentum dui nisi quis diam. Aliquam erat volutpat. Morbi sodales. Cras commodo, purus et tempor mollis, orci est venenatis tortor, in rutrum nibh neque sed purus.</w:t>
                            </w:r>
                          </w:p>
                          <w:p w14:paraId="0FBE3037" w14:textId="77777777" w:rsidR="00527C45" w:rsidRDefault="00527C45"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61" style="position:absolute;margin-left:36pt;margin-top:58pt;width:392.4pt;height: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" mv:complextextbox="1" fillcolor="#dbe5ee [660]" stroked="f" strokeweight="1.5pt">
                <v:stroke o:forcedash="t"/>
                <v:textbox inset=",7.2pt,,7.2pt">
                  <w:txbxContent>
                    <w:p w14:paraId="5A379316" w14:textId="77777777" w:rsidR="00527C45" w:rsidRDefault="00527C45" w:rsidP="00305FEE">
                      <w:pPr>
                        <w:pStyle w:val="Heading1"/>
                        <w:jc w:val="left"/>
                        <w:rPr>
                          <w:rFonts w:hint="eastAsia"/>
                        </w:rPr>
                      </w:pPr>
                      <w:r>
                        <w:t xml:space="preserve">Pellentesque pretium nunc id nunc </w:t>
                      </w:r>
                      <w:r>
                        <w:rPr>
                          <w:rFonts w:hint="eastAsia"/>
                        </w:rPr>
                        <w:t>…</w:t>
                      </w:r>
                    </w:p>
                    <w:p w14:paraId="211295AD" w14:textId="77777777" w:rsidR="00527C45" w:rsidRDefault="00527C45" w:rsidP="00305FEE">
                      <w:r>
                        <w:t xml:space="preserve">Nulla felis orci, iaculis sed, euismod ac, egestas in, odio. Suspendisse consequat velit eu enim. Quisque quis nisl. Cras ac libero varius dui porta nonummy. </w:t>
                      </w:r>
                    </w:p>
                    <w:p w14:paraId="6104C9CA" w14:textId="77777777" w:rsidR="00527C45" w:rsidRDefault="00527C45" w:rsidP="00305FEE">
                      <w:r>
                        <w:t>Duis tincidunt, quam vitae cursus aliquet, nisi arcu consectetuer orci, vitae condimentum dui nisi quis diam. Aliquam erat volutpat. Morbi sodales. Cras commodo, purus et tempor mollis, orci est venenatis tortor, in rutrum nibh neque sed purus.</w:t>
                      </w:r>
                    </w:p>
                    <w:p w14:paraId="0FBE3037" w14:textId="77777777" w:rsidR="00527C45" w:rsidRDefault="00527C45"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v:textbox>
                <w10:wrap type="through" anchorx="page" anchory="page"/>
              </v:rect>
            </w:pict>
          </mc:Fallback>
        </mc:AlternateContent>
      </w:r>
      <w:r w:rsidR="00BB799F">
        <w:rPr>
          <w:i/>
          <w:noProof/>
          <w:color w:val="77697A" w:themeColor="accent6" w:themeShade="BF"/>
        </w:rPr>
        <mc:AlternateContent>
          <mc:Choice Requires="wps">
            <w:drawing>
              <wp:anchor distT="0" distB="0" distL="114300" distR="114300" simplePos="0" relativeHeight="251684352" behindDoc="0" locked="0" layoutInCell="1" allowOverlap="1" wp14:anchorId="3B408C4A" wp14:editId="3652CF02">
                <wp:simplePos x="0" y="0"/>
                <wp:positionH relativeFrom="page">
                  <wp:posOffset>457200</wp:posOffset>
                </wp:positionH>
                <wp:positionV relativeFrom="page">
                  <wp:posOffset>4546600</wp:posOffset>
                </wp:positionV>
                <wp:extent cx="6870700" cy="431800"/>
                <wp:effectExtent l="0" t="0" r="0" b="0"/>
                <wp:wrapThrough wrapText="bothSides">
                  <wp:wrapPolygon edited="0">
                    <wp:start x="80" y="0"/>
                    <wp:lineTo x="80" y="20329"/>
                    <wp:lineTo x="21400" y="20329"/>
                    <wp:lineTo x="21400" y="0"/>
                    <wp:lineTo x="80" y="0"/>
                  </wp:wrapPolygon>
                </wp:wrapThrough>
                <wp:docPr id="17" name="Text Box 17"/>
                <wp:cNvGraphicFramePr/>
                <a:graphic xmlns:a="http://schemas.openxmlformats.org/drawingml/2006/main">
                  <a:graphicData uri="http://schemas.microsoft.com/office/word/2010/wordprocessingShape">
                    <wps:wsp>
                      <wps:cNvSpPr txBox="1"/>
                      <wps:spPr>
                        <a:xfrm>
                          <a:off x="0" y="0"/>
                          <a:ext cx="6870700" cy="431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64123" w14:textId="77777777" w:rsidR="00527C45" w:rsidRDefault="00527C45"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62" type="#_x0000_t202" style="position:absolute;margin-left:36pt;margin-top:358pt;width:541pt;height:34pt;z-index:251684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" filled="f" stroked="f">
                <v:stroke o:forcedash="t"/>
                <v:textbox>
                  <w:txbxContent>
                    <w:p w14:paraId="22664123" w14:textId="77777777" w:rsidR="00527C45" w:rsidRDefault="00527C45"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v:textbox>
                <w10:wrap type="through" anchorx="page" anchory="page"/>
              </v:shape>
            </w:pict>
          </mc:Fallback>
        </mc:AlternateContent>
      </w:r>
      <w:r w:rsidR="00BB799F">
        <w:rPr>
          <w:i/>
          <w:noProof/>
          <w:color w:val="77697A" w:themeColor="accent6" w:themeShade="BF"/>
        </w:rPr>
        <mc:AlternateContent>
          <mc:Choice Requires="wps">
            <w:drawing>
              <wp:anchor distT="0" distB="0" distL="114300" distR="114300" simplePos="0" relativeHeight="251686400" behindDoc="0" locked="0" layoutInCell="1" allowOverlap="1" wp14:anchorId="21DC52E6" wp14:editId="1C650CDC">
                <wp:simplePos x="0" y="0"/>
                <wp:positionH relativeFrom="page">
                  <wp:posOffset>457200</wp:posOffset>
                </wp:positionH>
                <wp:positionV relativeFrom="page">
                  <wp:posOffset>5028565</wp:posOffset>
                </wp:positionV>
                <wp:extent cx="6870700" cy="0"/>
                <wp:effectExtent l="0" t="2540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6pt,395.95pt" to="577pt,3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" strokecolor="#5080aa [3204]" strokeweight=".25pt">
                <w10:wrap type="through" anchorx="page" anchory="page"/>
              </v:line>
            </w:pict>
          </mc:Fallback>
        </mc:AlternateContent>
      </w:r>
      <w:r w:rsidR="00030223" w:rsidRPr="00C16F71">
        <w:rPr>
          <w:noProof/>
        </w:rPr>
        <mc:AlternateContent>
          <mc:Choice Requires="wps">
            <w:drawing>
              <wp:anchor distT="0" distB="0" distL="114300" distR="114300" simplePos="0" relativeHeight="251679232" behindDoc="0" locked="0" layoutInCell="1" allowOverlap="1" wp14:anchorId="6BAB1C73" wp14:editId="1E6F6163">
                <wp:simplePos x="0" y="0"/>
                <wp:positionH relativeFrom="page">
                  <wp:posOffset>5486400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B496B46" w14:textId="77777777" w:rsidR="00527C45" w:rsidRDefault="00527C45" w:rsidP="00030223">
                            <w:pPr>
                              <w:pStyle w:val="Header"/>
                              <w:jc w:val="right"/>
                              <w:rPr>
                                <w:rFonts w:hint="eastAsia"/>
                              </w:rPr>
                            </w:pPr>
                            <w:r>
                              <w:t>Spring 2016, Issue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63" style="position:absolute;margin-left:6in;margin-top:36pt;width:2in;height:1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" fillcolor="#9ba9b2 [3206]" stroked="f" strokeweight="1.5pt">
                <v:stroke o:forcedash="t"/>
                <v:textbox inset=",0,,0">
                  <w:txbxContent>
                    <w:p w14:paraId="1B496B46" w14:textId="77777777" w:rsidR="00527C45" w:rsidRDefault="00527C45" w:rsidP="00030223">
                      <w:pPr>
                        <w:pStyle w:val="Header"/>
                        <w:jc w:val="right"/>
                        <w:rPr>
                          <w:rFonts w:hint="eastAsia"/>
                        </w:rPr>
                      </w:pPr>
                      <w:r>
                        <w:t>Spring 2016, Issue 4</w:t>
                      </w:r>
                    </w:p>
                  </w:txbxContent>
                </v:textbox>
                <w10:wrap type="tight" anchorx="page" anchory="page"/>
              </v:rect>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31F7E550" wp14:editId="5D51BA98">
                <wp:simplePos x="0" y="0"/>
                <wp:positionH relativeFrom="page">
                  <wp:posOffset>457200</wp:posOffset>
                </wp:positionH>
                <wp:positionV relativeFrom="page">
                  <wp:posOffset>457200</wp:posOffset>
                </wp:positionV>
                <wp:extent cx="4983480" cy="228600"/>
                <wp:effectExtent l="0" t="0" r="20320" b="0"/>
                <wp:wrapTight wrapText="bothSides">
                  <wp:wrapPolygon edited="0">
                    <wp:start x="0" y="0"/>
                    <wp:lineTo x="0" y="19200"/>
                    <wp:lineTo x="21578" y="19200"/>
                    <wp:lineTo x="2157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D67FA86" w14:textId="77777777" w:rsidR="00527C45" w:rsidRDefault="00527C45" w:rsidP="00030223">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64"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" fillcolor="#5080aa [3204]" stroked="f" strokeweight="1.5pt">
                <v:stroke o:forcedash="t"/>
                <v:textbox inset=",0,,0">
                  <w:txbxContent>
                    <w:p w14:paraId="5D67FA86" w14:textId="77777777" w:rsidR="00527C45" w:rsidRDefault="00527C45" w:rsidP="00030223">
                      <w:pPr>
                        <w:pStyle w:val="Header"/>
                        <w:rPr>
                          <w:rFonts w:hint="eastAsia"/>
                        </w:rPr>
                      </w:pPr>
                      <w:r>
                        <w:t>Lorem Ipsum</w:t>
                      </w:r>
                    </w:p>
                  </w:txbxContent>
                </v:textbox>
                <w10:wrap type="tight" anchorx="page" anchory="page"/>
              </v:rect>
            </w:pict>
          </mc:Fallback>
        </mc:AlternateContent>
      </w:r>
    </w:p>
    <w:sectPr w:rsidR="00486052" w:rsidSect="00E33428">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F6229" w14:textId="77777777" w:rsidR="005244A5" w:rsidRDefault="005244A5" w:rsidP="00E33428">
      <w:r>
        <w:separator/>
      </w:r>
    </w:p>
  </w:endnote>
  <w:endnote w:type="continuationSeparator" w:id="0">
    <w:p w14:paraId="72C49E85" w14:textId="77777777" w:rsidR="005244A5" w:rsidRDefault="005244A5"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9C6D" w14:textId="77777777" w:rsidR="00527C45" w:rsidRDefault="00527C4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370CE" w14:textId="77777777" w:rsidR="00527C45" w:rsidRDefault="00527C4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A539" w14:textId="77777777" w:rsidR="00527C45" w:rsidRDefault="00527C4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A9FF6" w14:textId="77777777" w:rsidR="005244A5" w:rsidRDefault="005244A5" w:rsidP="00E33428">
      <w:r>
        <w:separator/>
      </w:r>
    </w:p>
  </w:footnote>
  <w:footnote w:type="continuationSeparator" w:id="0">
    <w:p w14:paraId="27D5C1FD" w14:textId="77777777" w:rsidR="005244A5" w:rsidRDefault="005244A5"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30B7" w14:textId="77777777" w:rsidR="00527C45" w:rsidRDefault="00527C45">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01BBC74A" wp14:editId="1BD91776">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70AA8A7" w14:textId="77777777" w:rsidR="00527C45" w:rsidRDefault="00527C45"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5"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inset=",0,,0">
                <w:txbxContent>
                  <w:p w14:paraId="170AA8A7" w14:textId="77777777" w:rsidR="00527C45" w:rsidRDefault="00527C45"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2FE5F" w14:textId="77777777" w:rsidR="00527C45" w:rsidRDefault="00527C45">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7265B879" wp14:editId="4362EA0D">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EC8D71D" w14:textId="77777777" w:rsidR="00527C45" w:rsidRDefault="00527C45" w:rsidP="00161FD3">
                          <w:pPr>
                            <w:pStyle w:val="Header"/>
                            <w:jc w:val="right"/>
                            <w:rPr>
                              <w:rFonts w:hint="eastAsia"/>
                            </w:rPr>
                          </w:pPr>
                          <w:r>
                            <w:fldChar w:fldCharType="begin"/>
                          </w:r>
                          <w:r>
                            <w:instrText xml:space="preserve"> PAGE  \* MERGEFORMAT </w:instrText>
                          </w:r>
                          <w:r>
                            <w:fldChar w:fldCharType="separate"/>
                          </w:r>
                          <w:r w:rsidR="005244A5">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66"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inset=",0,,0">
                <w:txbxContent>
                  <w:p w14:paraId="5EC8D71D" w14:textId="77777777" w:rsidR="00527C45" w:rsidRDefault="00527C45" w:rsidP="00161FD3">
                    <w:pPr>
                      <w:pStyle w:val="Header"/>
                      <w:jc w:val="right"/>
                      <w:rPr>
                        <w:rFonts w:hint="eastAsia"/>
                      </w:rPr>
                    </w:pPr>
                    <w:r>
                      <w:fldChar w:fldCharType="begin"/>
                    </w:r>
                    <w:r>
                      <w:instrText xml:space="preserve"> PAGE  \* MERGEFORMAT </w:instrText>
                    </w:r>
                    <w:r>
                      <w:fldChar w:fldCharType="separate"/>
                    </w:r>
                    <w:r w:rsidR="005244A5">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BF392" w14:textId="77777777" w:rsidR="00527C45" w:rsidRDefault="00527C45">
    <w:pPr>
      <w:pStyle w:val="Header"/>
      <w:rPr>
        <w:rFonts w:hint="eastAs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E725E" w14:textId="77777777" w:rsidR="00527C45" w:rsidRDefault="00527C45">
    <w:pPr>
      <w:pStyle w:val="Header"/>
      <w:rPr>
        <w:rFonts w:hint="eastAsia"/>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E76F2" w14:textId="77777777" w:rsidR="00527C45" w:rsidRDefault="00527C45">
    <w:pPr>
      <w:pStyle w:val="Header"/>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522CA"/>
    <w:multiLevelType w:val="hybridMultilevel"/>
    <w:tmpl w:val="A94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540FCF"/>
    <w:multiLevelType w:val="hybridMultilevel"/>
    <w:tmpl w:val="4AE6BD3A"/>
    <w:lvl w:ilvl="0" w:tplc="8AE05030">
      <w:start w:val="1"/>
      <w:numFmt w:val="bullet"/>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20D94"/>
    <w:multiLevelType w:val="hybridMultilevel"/>
    <w:tmpl w:val="4070851E"/>
    <w:lvl w:ilvl="0" w:tplc="C74C5988">
      <w:start w:val="1"/>
      <w:numFmt w:val="bullet"/>
      <w:lvlText w:val=""/>
      <w:lvlJc w:val="left"/>
      <w:pPr>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BB3FA6"/>
    <w:multiLevelType w:val="hybridMultilevel"/>
    <w:tmpl w:val="15FCA54C"/>
    <w:lvl w:ilvl="0" w:tplc="8EC806CA">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AA117F"/>
    <w:rsid w:val="00001F52"/>
    <w:rsid w:val="00030223"/>
    <w:rsid w:val="000308CE"/>
    <w:rsid w:val="00072997"/>
    <w:rsid w:val="000B6982"/>
    <w:rsid w:val="000D1699"/>
    <w:rsid w:val="000F5837"/>
    <w:rsid w:val="001069D1"/>
    <w:rsid w:val="001108BE"/>
    <w:rsid w:val="00120A6F"/>
    <w:rsid w:val="0013274E"/>
    <w:rsid w:val="001539AA"/>
    <w:rsid w:val="00161FD3"/>
    <w:rsid w:val="00166B62"/>
    <w:rsid w:val="00173505"/>
    <w:rsid w:val="0019563C"/>
    <w:rsid w:val="001D6C42"/>
    <w:rsid w:val="001E31C7"/>
    <w:rsid w:val="001F36DC"/>
    <w:rsid w:val="001F5BE7"/>
    <w:rsid w:val="00215EC3"/>
    <w:rsid w:val="00223DB5"/>
    <w:rsid w:val="002251E5"/>
    <w:rsid w:val="00236CD6"/>
    <w:rsid w:val="00246A51"/>
    <w:rsid w:val="00252346"/>
    <w:rsid w:val="002602B7"/>
    <w:rsid w:val="00261D50"/>
    <w:rsid w:val="002761E2"/>
    <w:rsid w:val="002B3574"/>
    <w:rsid w:val="002C291B"/>
    <w:rsid w:val="002D47B6"/>
    <w:rsid w:val="002E6AAB"/>
    <w:rsid w:val="002F7B0A"/>
    <w:rsid w:val="00305FEE"/>
    <w:rsid w:val="0031454D"/>
    <w:rsid w:val="00335000"/>
    <w:rsid w:val="003601F9"/>
    <w:rsid w:val="003A206A"/>
    <w:rsid w:val="003C5778"/>
    <w:rsid w:val="003D7AB4"/>
    <w:rsid w:val="003E4545"/>
    <w:rsid w:val="00445C91"/>
    <w:rsid w:val="0045514F"/>
    <w:rsid w:val="004607DA"/>
    <w:rsid w:val="00470319"/>
    <w:rsid w:val="0048520D"/>
    <w:rsid w:val="00486052"/>
    <w:rsid w:val="00487C67"/>
    <w:rsid w:val="004C2D79"/>
    <w:rsid w:val="004D5017"/>
    <w:rsid w:val="00502701"/>
    <w:rsid w:val="005244A5"/>
    <w:rsid w:val="00527C45"/>
    <w:rsid w:val="0057383F"/>
    <w:rsid w:val="005764BB"/>
    <w:rsid w:val="00583546"/>
    <w:rsid w:val="00594F05"/>
    <w:rsid w:val="005A6C0C"/>
    <w:rsid w:val="005C4ED9"/>
    <w:rsid w:val="005C6BE4"/>
    <w:rsid w:val="005E6745"/>
    <w:rsid w:val="005E796D"/>
    <w:rsid w:val="00642F89"/>
    <w:rsid w:val="00655959"/>
    <w:rsid w:val="00671987"/>
    <w:rsid w:val="00692167"/>
    <w:rsid w:val="006D12B1"/>
    <w:rsid w:val="00707BE3"/>
    <w:rsid w:val="007307BE"/>
    <w:rsid w:val="00766E88"/>
    <w:rsid w:val="007804C7"/>
    <w:rsid w:val="007C3EAA"/>
    <w:rsid w:val="007E354A"/>
    <w:rsid w:val="008112AC"/>
    <w:rsid w:val="00886747"/>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5359A"/>
    <w:rsid w:val="00A5439D"/>
    <w:rsid w:val="00A81D81"/>
    <w:rsid w:val="00A97E73"/>
    <w:rsid w:val="00AA117F"/>
    <w:rsid w:val="00AC279C"/>
    <w:rsid w:val="00AC6EFC"/>
    <w:rsid w:val="00AE41DE"/>
    <w:rsid w:val="00B30545"/>
    <w:rsid w:val="00B35A2D"/>
    <w:rsid w:val="00B436D9"/>
    <w:rsid w:val="00B81DAC"/>
    <w:rsid w:val="00BA5736"/>
    <w:rsid w:val="00BB799F"/>
    <w:rsid w:val="00BC382F"/>
    <w:rsid w:val="00BC42F4"/>
    <w:rsid w:val="00BD2AC9"/>
    <w:rsid w:val="00BF29F2"/>
    <w:rsid w:val="00C01050"/>
    <w:rsid w:val="00C146B7"/>
    <w:rsid w:val="00C16F71"/>
    <w:rsid w:val="00C27B45"/>
    <w:rsid w:val="00C4030A"/>
    <w:rsid w:val="00C46335"/>
    <w:rsid w:val="00C6405A"/>
    <w:rsid w:val="00C67086"/>
    <w:rsid w:val="00CA760F"/>
    <w:rsid w:val="00CD6283"/>
    <w:rsid w:val="00CF6B98"/>
    <w:rsid w:val="00D37299"/>
    <w:rsid w:val="00D83C5A"/>
    <w:rsid w:val="00D94FA4"/>
    <w:rsid w:val="00D97247"/>
    <w:rsid w:val="00DB3508"/>
    <w:rsid w:val="00DB7F31"/>
    <w:rsid w:val="00E30A83"/>
    <w:rsid w:val="00E33428"/>
    <w:rsid w:val="00E45C73"/>
    <w:rsid w:val="00E47790"/>
    <w:rsid w:val="00E548C2"/>
    <w:rsid w:val="00E604C8"/>
    <w:rsid w:val="00E64CB1"/>
    <w:rsid w:val="00E65591"/>
    <w:rsid w:val="00E7235E"/>
    <w:rsid w:val="00E76924"/>
    <w:rsid w:val="00E846BB"/>
    <w:rsid w:val="00E86EC6"/>
    <w:rsid w:val="00E961FE"/>
    <w:rsid w:val="00EA10AD"/>
    <w:rsid w:val="00EB2AC3"/>
    <w:rsid w:val="00EB48DE"/>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ACDD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qFormat/>
    <w:rsid w:val="001539AA"/>
    <w:pPr>
      <w:spacing w:line="276" w:lineRule="auto"/>
      <w:ind w:left="720"/>
      <w:contextualSpacing/>
    </w:pPr>
    <w:rPr>
      <w:rFonts w:eastAsiaTheme="minorHAnsi"/>
      <w:color w:val="auto"/>
      <w:szCs w:val="22"/>
    </w:rPr>
  </w:style>
  <w:style w:type="character" w:styleId="Hyperlink">
    <w:name w:val="Hyperlink"/>
    <w:basedOn w:val="DefaultParagraphFont"/>
    <w:uiPriority w:val="99"/>
    <w:unhideWhenUsed/>
    <w:rsid w:val="001539AA"/>
    <w:rPr>
      <w:color w:val="9454C3"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qFormat/>
    <w:rsid w:val="001539AA"/>
    <w:pPr>
      <w:spacing w:line="276" w:lineRule="auto"/>
      <w:ind w:left="720"/>
      <w:contextualSpacing/>
    </w:pPr>
    <w:rPr>
      <w:rFonts w:eastAsiaTheme="minorHAnsi"/>
      <w:color w:val="auto"/>
      <w:szCs w:val="22"/>
    </w:rPr>
  </w:style>
  <w:style w:type="character" w:styleId="Hyperlink">
    <w:name w:val="Hyperlink"/>
    <w:basedOn w:val="DefaultParagraphFont"/>
    <w:uiPriority w:val="99"/>
    <w:unhideWhenUsed/>
    <w:rsid w:val="001539AA"/>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4.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jpg"/><Relationship Id="rId14" Type="http://schemas.openxmlformats.org/officeDocument/2006/relationships/hyperlink" Target="mailto:sarah.juchli@ytcadmin.ca" TargetMode="External"/><Relationship Id="rId15" Type="http://schemas.openxmlformats.org/officeDocument/2006/relationships/hyperlink" Target="mailto:sarah.juchli@ytcadmin.ca" TargetMode="External"/><Relationship Id="rId16" Type="http://schemas.openxmlformats.org/officeDocument/2006/relationships/image" Target="media/image5.pn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77</TotalTime>
  <Pages>5</Pages>
  <Words>7</Words>
  <Characters>43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Cook</dc:creator>
  <cp:keywords/>
  <dc:description/>
  <cp:lastModifiedBy>Jordan Cook</cp:lastModifiedBy>
  <cp:revision>4</cp:revision>
  <cp:lastPrinted>2016-02-04T21:19:00Z</cp:lastPrinted>
  <dcterms:created xsi:type="dcterms:W3CDTF">2016-02-04T20:28:00Z</dcterms:created>
  <dcterms:modified xsi:type="dcterms:W3CDTF">2016-02-05T17:48:00Z</dcterms:modified>
  <cp:category/>
</cp:coreProperties>
</file>